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265FA" w14:textId="2C8654C9" w:rsidR="004F385D" w:rsidRPr="00241726" w:rsidRDefault="00B5429A" w:rsidP="00241726">
      <w:pPr>
        <w:pStyle w:val="Corpodeltesto5"/>
        <w:spacing w:after="0" w:line="240" w:lineRule="auto"/>
        <w:ind w:left="5670" w:firstLine="0"/>
        <w:jc w:val="right"/>
        <w:rPr>
          <w:rFonts w:ascii="Calibri" w:hAnsi="Calibri" w:cs="Calibri"/>
          <w:b w:val="0"/>
          <w:bCs w:val="0"/>
          <w:sz w:val="24"/>
          <w:szCs w:val="24"/>
        </w:rPr>
      </w:pPr>
      <w:r w:rsidRPr="00241726">
        <w:rPr>
          <w:rFonts w:ascii="Calibri" w:hAnsi="Calibri" w:cs="Calibri"/>
          <w:b w:val="0"/>
          <w:bCs w:val="0"/>
          <w:sz w:val="24"/>
          <w:szCs w:val="24"/>
        </w:rPr>
        <w:t>Spett.le SINDACO</w:t>
      </w:r>
    </w:p>
    <w:p w14:paraId="3CC03270" w14:textId="2374FD52" w:rsidR="003F5191" w:rsidRPr="00241726" w:rsidRDefault="00B5429A" w:rsidP="00241726">
      <w:pPr>
        <w:pStyle w:val="Corpodeltesto5"/>
        <w:spacing w:after="0" w:line="240" w:lineRule="auto"/>
        <w:ind w:left="5670" w:firstLine="0"/>
        <w:jc w:val="right"/>
        <w:rPr>
          <w:rFonts w:ascii="Calibri" w:hAnsi="Calibri" w:cs="Calibri"/>
          <w:b w:val="0"/>
          <w:bCs w:val="0"/>
          <w:sz w:val="24"/>
          <w:szCs w:val="24"/>
        </w:rPr>
      </w:pPr>
      <w:r w:rsidRPr="00241726">
        <w:rPr>
          <w:rFonts w:ascii="Calibri" w:hAnsi="Calibri" w:cs="Calibri"/>
          <w:b w:val="0"/>
          <w:bCs w:val="0"/>
          <w:sz w:val="24"/>
          <w:szCs w:val="24"/>
        </w:rPr>
        <w:t xml:space="preserve">del Comune di </w:t>
      </w:r>
      <w:r w:rsidR="005723F4">
        <w:rPr>
          <w:rFonts w:ascii="Calibri" w:hAnsi="Calibri" w:cs="Calibri"/>
          <w:b w:val="0"/>
          <w:bCs w:val="0"/>
          <w:sz w:val="24"/>
          <w:szCs w:val="24"/>
        </w:rPr>
        <w:t>Micigliano</w:t>
      </w:r>
    </w:p>
    <w:p w14:paraId="2E24C759" w14:textId="6F4D0EC7" w:rsidR="00241726" w:rsidRPr="00241726" w:rsidRDefault="00B5429A" w:rsidP="00241726">
      <w:pPr>
        <w:pStyle w:val="Corpodeltesto5"/>
        <w:spacing w:after="0" w:line="240" w:lineRule="auto"/>
        <w:ind w:left="4962" w:firstLine="0"/>
        <w:jc w:val="right"/>
        <w:rPr>
          <w:rFonts w:ascii="Calibri" w:hAnsi="Calibri" w:cs="Calibri"/>
          <w:b w:val="0"/>
          <w:bCs w:val="0"/>
          <w:sz w:val="24"/>
          <w:szCs w:val="24"/>
        </w:rPr>
      </w:pPr>
      <w:r w:rsidRPr="00241726">
        <w:rPr>
          <w:rFonts w:ascii="Calibri" w:hAnsi="Calibri" w:cs="Calibri"/>
          <w:b w:val="0"/>
          <w:bCs w:val="0"/>
          <w:sz w:val="24"/>
          <w:szCs w:val="24"/>
        </w:rPr>
        <w:t xml:space="preserve">Via </w:t>
      </w:r>
      <w:r w:rsidR="005723F4">
        <w:rPr>
          <w:rFonts w:ascii="Calibri" w:hAnsi="Calibri" w:cs="Calibri"/>
          <w:b w:val="0"/>
          <w:bCs w:val="0"/>
          <w:sz w:val="24"/>
          <w:szCs w:val="24"/>
        </w:rPr>
        <w:t>San Biagio,1</w:t>
      </w:r>
      <w:r w:rsidR="00241726" w:rsidRPr="00241726">
        <w:rPr>
          <w:rFonts w:ascii="Calibri" w:hAnsi="Calibri" w:cs="Calibri"/>
          <w:b w:val="0"/>
          <w:bCs w:val="0"/>
          <w:sz w:val="24"/>
          <w:szCs w:val="24"/>
        </w:rPr>
        <w:t xml:space="preserve"> </w:t>
      </w:r>
    </w:p>
    <w:p w14:paraId="256352D6" w14:textId="75297BB5" w:rsidR="004F385D" w:rsidRPr="00241726" w:rsidRDefault="005723F4" w:rsidP="00241726">
      <w:pPr>
        <w:pStyle w:val="Corpodeltesto5"/>
        <w:spacing w:after="0" w:line="240" w:lineRule="auto"/>
        <w:ind w:left="4962" w:firstLine="0"/>
        <w:jc w:val="right"/>
        <w:rPr>
          <w:rFonts w:ascii="Calibri" w:hAnsi="Calibri" w:cs="Calibri"/>
          <w:b w:val="0"/>
          <w:bCs w:val="0"/>
          <w:sz w:val="24"/>
          <w:szCs w:val="24"/>
        </w:rPr>
      </w:pPr>
      <w:r>
        <w:rPr>
          <w:rFonts w:ascii="Calibri" w:hAnsi="Calibri" w:cs="Calibri"/>
          <w:b w:val="0"/>
          <w:bCs w:val="0"/>
          <w:sz w:val="24"/>
          <w:szCs w:val="24"/>
        </w:rPr>
        <w:t>02010</w:t>
      </w:r>
      <w:r w:rsidR="003F5191" w:rsidRPr="00241726">
        <w:rPr>
          <w:rFonts w:ascii="Calibri" w:hAnsi="Calibri" w:cs="Calibri"/>
          <w:b w:val="0"/>
          <w:bCs w:val="0"/>
          <w:sz w:val="24"/>
          <w:szCs w:val="24"/>
        </w:rPr>
        <w:t xml:space="preserve">– </w:t>
      </w:r>
      <w:r>
        <w:rPr>
          <w:rFonts w:ascii="Calibri" w:hAnsi="Calibri" w:cs="Calibri"/>
          <w:b w:val="0"/>
          <w:bCs w:val="0"/>
          <w:sz w:val="24"/>
          <w:szCs w:val="24"/>
        </w:rPr>
        <w:t>Micigliano</w:t>
      </w:r>
      <w:r w:rsidR="003F5191" w:rsidRPr="00241726">
        <w:rPr>
          <w:rFonts w:ascii="Calibri" w:hAnsi="Calibri" w:cs="Calibri"/>
          <w:b w:val="0"/>
          <w:bCs w:val="0"/>
          <w:sz w:val="24"/>
          <w:szCs w:val="24"/>
        </w:rPr>
        <w:t xml:space="preserve"> (</w:t>
      </w:r>
      <w:r>
        <w:rPr>
          <w:rFonts w:ascii="Calibri" w:hAnsi="Calibri" w:cs="Calibri"/>
          <w:b w:val="0"/>
          <w:bCs w:val="0"/>
          <w:sz w:val="24"/>
          <w:szCs w:val="24"/>
        </w:rPr>
        <w:t>RI</w:t>
      </w:r>
      <w:r w:rsidR="003F5191" w:rsidRPr="00241726">
        <w:rPr>
          <w:rFonts w:ascii="Calibri" w:hAnsi="Calibri" w:cs="Calibri"/>
          <w:b w:val="0"/>
          <w:bCs w:val="0"/>
          <w:sz w:val="24"/>
          <w:szCs w:val="24"/>
        </w:rPr>
        <w:t>)</w:t>
      </w:r>
    </w:p>
    <w:p w14:paraId="50B7DB4B" w14:textId="058598C9" w:rsidR="004F385D" w:rsidRPr="00241726" w:rsidRDefault="003F5191" w:rsidP="00241726">
      <w:pPr>
        <w:pStyle w:val="Corpodeltesto6"/>
        <w:spacing w:before="0" w:after="0" w:line="240" w:lineRule="auto"/>
        <w:ind w:left="1425" w:hanging="1410"/>
        <w:jc w:val="right"/>
        <w:rPr>
          <w:rStyle w:val="Corpodeltesto6GrassettoCorsivo"/>
          <w:rFonts w:ascii="Calibri" w:hAnsi="Calibri" w:cs="Calibri"/>
          <w:b w:val="0"/>
          <w:bCs w:val="0"/>
          <w:i w:val="0"/>
          <w:sz w:val="24"/>
          <w:szCs w:val="24"/>
          <w:u w:val="none"/>
        </w:rPr>
      </w:pPr>
      <w:r w:rsidRPr="00241726">
        <w:rPr>
          <w:rStyle w:val="Corpodeltesto6GrassettoCorsivo"/>
          <w:rFonts w:ascii="Calibri" w:hAnsi="Calibri" w:cs="Calibri"/>
          <w:b w:val="0"/>
          <w:bCs w:val="0"/>
          <w:i w:val="0"/>
          <w:sz w:val="24"/>
          <w:szCs w:val="24"/>
          <w:u w:val="none"/>
        </w:rPr>
        <w:t xml:space="preserve">Pec: </w:t>
      </w:r>
      <w:hyperlink r:id="rId5" w:history="1">
        <w:r w:rsidR="005723F4" w:rsidRPr="00004712">
          <w:rPr>
            <w:rStyle w:val="Collegamentoipertestuale"/>
            <w:rFonts w:ascii="Calibri" w:hAnsi="Calibri" w:cs="Calibri"/>
            <w:sz w:val="24"/>
            <w:szCs w:val="24"/>
            <w:lang w:eastAsia="it-IT" w:bidi="it-IT"/>
          </w:rPr>
          <w:t>comune.micigliano.ri@legalmail.it</w:t>
        </w:r>
      </w:hyperlink>
    </w:p>
    <w:p w14:paraId="7BEDB5AE" w14:textId="77777777" w:rsidR="003F5191" w:rsidRPr="00241726" w:rsidRDefault="003F5191">
      <w:pPr>
        <w:pStyle w:val="Corpodeltesto6"/>
        <w:spacing w:before="0" w:after="0" w:line="240" w:lineRule="auto"/>
        <w:ind w:left="1425" w:hanging="1410"/>
        <w:jc w:val="both"/>
        <w:rPr>
          <w:rStyle w:val="Corpodeltesto6GrassettoCorsivo"/>
          <w:rFonts w:ascii="Calibri" w:hAnsi="Calibri" w:cs="Calibri"/>
          <w:b w:val="0"/>
          <w:bCs w:val="0"/>
          <w:i w:val="0"/>
          <w:sz w:val="22"/>
          <w:szCs w:val="22"/>
          <w:u w:val="none"/>
        </w:rPr>
      </w:pPr>
    </w:p>
    <w:p w14:paraId="3864B573" w14:textId="25583170" w:rsidR="004F385D" w:rsidRPr="009944F6" w:rsidRDefault="0054181D" w:rsidP="009944F6">
      <w:pPr>
        <w:pStyle w:val="Corpodeltesto6"/>
        <w:spacing w:before="0" w:after="0" w:line="240" w:lineRule="auto"/>
        <w:ind w:left="993" w:hanging="978"/>
        <w:jc w:val="both"/>
        <w:rPr>
          <w:rFonts w:ascii="Calibri" w:hAnsi="Calibri" w:cs="Calibri"/>
        </w:rPr>
      </w:pPr>
      <w:r w:rsidRPr="0054181D">
        <w:rPr>
          <w:rStyle w:val="Corpodeltesto6GrassettoCorsivo"/>
          <w:rFonts w:ascii="Calibri" w:hAnsi="Calibri" w:cs="Calibri"/>
          <w:i w:val="0"/>
          <w:sz w:val="22"/>
          <w:szCs w:val="22"/>
          <w:u w:val="none"/>
        </w:rPr>
        <w:t>Oggetto</w:t>
      </w:r>
      <w:r w:rsidR="00B5429A" w:rsidRPr="009944F6">
        <w:rPr>
          <w:rStyle w:val="Corpodeltesto6GrassettoCorsivo"/>
          <w:rFonts w:ascii="Calibri" w:hAnsi="Calibri" w:cs="Calibri"/>
          <w:b w:val="0"/>
          <w:bCs w:val="0"/>
          <w:i w:val="0"/>
          <w:sz w:val="22"/>
          <w:szCs w:val="22"/>
          <w:u w:val="none"/>
        </w:rPr>
        <w:t>:</w:t>
      </w:r>
      <w:r w:rsidR="00B5429A" w:rsidRPr="007B42EA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D3B11" w:rsidRPr="009944F6">
        <w:rPr>
          <w:rFonts w:ascii="Calibri" w:hAnsi="Calibri" w:cs="Calibri"/>
          <w:sz w:val="22"/>
          <w:szCs w:val="22"/>
        </w:rPr>
        <w:t xml:space="preserve">domanda per incarico di componente del Nucleo di Valutazione in composizione monocratica del Comune di </w:t>
      </w:r>
      <w:r w:rsidR="005723F4">
        <w:rPr>
          <w:rFonts w:ascii="Calibri" w:hAnsi="Calibri" w:cs="Calibri"/>
          <w:sz w:val="22"/>
          <w:szCs w:val="22"/>
        </w:rPr>
        <w:t>Micigliano</w:t>
      </w:r>
      <w:r w:rsidR="00AD3B11" w:rsidRPr="009944F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– Rif.to Avviso prot. n. </w:t>
      </w:r>
      <w:r w:rsidR="00345739">
        <w:rPr>
          <w:rFonts w:ascii="Calibri" w:hAnsi="Calibri" w:cs="Calibri"/>
          <w:sz w:val="22"/>
          <w:szCs w:val="22"/>
        </w:rPr>
        <w:t>5272 del 17/10/2026</w:t>
      </w:r>
    </w:p>
    <w:p w14:paraId="0A91BC9F" w14:textId="77777777" w:rsidR="004F385D" w:rsidRPr="0083743A" w:rsidRDefault="004F385D">
      <w:pPr>
        <w:pStyle w:val="Corpodeltesto6"/>
        <w:spacing w:before="0" w:after="0" w:line="240" w:lineRule="auto"/>
        <w:ind w:firstLine="0"/>
        <w:jc w:val="both"/>
        <w:rPr>
          <w:rFonts w:ascii="Calibri" w:hAnsi="Calibri" w:cs="Calibri"/>
          <w:sz w:val="24"/>
          <w:szCs w:val="24"/>
        </w:rPr>
      </w:pPr>
    </w:p>
    <w:p w14:paraId="7946B4D8" w14:textId="4B534426" w:rsidR="00DD018F" w:rsidRPr="0083743A" w:rsidRDefault="00B5429A">
      <w:pPr>
        <w:pStyle w:val="Corpodeltesto6"/>
        <w:spacing w:before="0" w:after="0"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 w:rsidRPr="0083743A">
        <w:rPr>
          <w:rFonts w:ascii="Calibri" w:hAnsi="Calibri" w:cs="Calibri"/>
          <w:sz w:val="24"/>
          <w:szCs w:val="24"/>
        </w:rPr>
        <w:t xml:space="preserve">ll/lasottoscritto/a </w:t>
      </w:r>
      <w:r w:rsidR="00DD018F" w:rsidRPr="0083743A">
        <w:rPr>
          <w:rFonts w:ascii="Calibri" w:hAnsi="Calibri" w:cs="Calibri"/>
          <w:sz w:val="24"/>
          <w:szCs w:val="24"/>
        </w:rPr>
        <w:t>………………………………</w:t>
      </w:r>
      <w:r w:rsidRPr="0083743A">
        <w:rPr>
          <w:rFonts w:ascii="Calibri" w:hAnsi="Calibri" w:cs="Calibri"/>
          <w:sz w:val="24"/>
          <w:szCs w:val="24"/>
        </w:rPr>
        <w:t>........................................................................</w:t>
      </w:r>
      <w:r w:rsidR="007B42EA" w:rsidRPr="0083743A">
        <w:rPr>
          <w:rFonts w:ascii="Calibri" w:hAnsi="Calibri" w:cs="Calibri"/>
          <w:sz w:val="24"/>
          <w:szCs w:val="24"/>
        </w:rPr>
        <w:t>..............</w:t>
      </w:r>
      <w:r w:rsidRPr="0083743A">
        <w:rPr>
          <w:rFonts w:ascii="Calibri" w:hAnsi="Calibri" w:cs="Calibri"/>
          <w:sz w:val="24"/>
          <w:szCs w:val="24"/>
        </w:rPr>
        <w:t>...........</w:t>
      </w:r>
      <w:r w:rsidR="00DD018F" w:rsidRPr="0083743A">
        <w:rPr>
          <w:rFonts w:ascii="Calibri" w:hAnsi="Calibri" w:cs="Calibri"/>
          <w:sz w:val="24"/>
          <w:szCs w:val="24"/>
        </w:rPr>
        <w:t>.</w:t>
      </w:r>
    </w:p>
    <w:p w14:paraId="664D4A26" w14:textId="400EF0B6" w:rsidR="00DD018F" w:rsidRPr="0083743A" w:rsidRDefault="00B5429A">
      <w:pPr>
        <w:pStyle w:val="Corpodeltesto6"/>
        <w:spacing w:before="0" w:after="0"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 w:rsidRPr="0083743A">
        <w:rPr>
          <w:rFonts w:ascii="Calibri" w:hAnsi="Calibri" w:cs="Calibri"/>
          <w:sz w:val="24"/>
          <w:szCs w:val="24"/>
        </w:rPr>
        <w:t>nato/a</w:t>
      </w:r>
      <w:r w:rsidR="00DD018F" w:rsidRPr="0083743A">
        <w:rPr>
          <w:rFonts w:ascii="Calibri" w:hAnsi="Calibri" w:cs="Calibri"/>
          <w:sz w:val="24"/>
          <w:szCs w:val="24"/>
        </w:rPr>
        <w:t xml:space="preserve"> …</w:t>
      </w:r>
      <w:r w:rsidR="00C50F3E" w:rsidRPr="0083743A">
        <w:rPr>
          <w:rFonts w:ascii="Calibri" w:hAnsi="Calibri" w:cs="Calibri"/>
          <w:sz w:val="24"/>
          <w:szCs w:val="24"/>
        </w:rPr>
        <w:t>…………….</w:t>
      </w:r>
      <w:r w:rsidR="00DD018F" w:rsidRPr="0083743A">
        <w:rPr>
          <w:rFonts w:ascii="Calibri" w:hAnsi="Calibri" w:cs="Calibri"/>
          <w:sz w:val="24"/>
          <w:szCs w:val="24"/>
        </w:rPr>
        <w:t>……………………………………</w:t>
      </w:r>
      <w:r w:rsidR="00501A88" w:rsidRPr="0083743A">
        <w:rPr>
          <w:rFonts w:ascii="Calibri" w:hAnsi="Calibri" w:cs="Calibri"/>
          <w:sz w:val="24"/>
          <w:szCs w:val="24"/>
        </w:rPr>
        <w:t>………………………………</w:t>
      </w:r>
      <w:r w:rsidR="00DD018F" w:rsidRPr="0083743A">
        <w:rPr>
          <w:rFonts w:ascii="Calibri" w:hAnsi="Calibri" w:cs="Calibri"/>
          <w:sz w:val="24"/>
          <w:szCs w:val="24"/>
        </w:rPr>
        <w:t>…</w:t>
      </w:r>
      <w:r w:rsidR="00C16F26" w:rsidRPr="0083743A">
        <w:rPr>
          <w:rFonts w:ascii="Calibri" w:hAnsi="Calibri" w:cs="Calibri"/>
          <w:sz w:val="24"/>
          <w:szCs w:val="24"/>
        </w:rPr>
        <w:t>Prov.</w:t>
      </w:r>
      <w:r w:rsidR="00DD018F" w:rsidRPr="0083743A">
        <w:rPr>
          <w:rFonts w:ascii="Calibri" w:hAnsi="Calibri" w:cs="Calibri"/>
          <w:sz w:val="24"/>
          <w:szCs w:val="24"/>
        </w:rPr>
        <w:t>……….</w:t>
      </w:r>
      <w:r w:rsidRPr="0083743A">
        <w:rPr>
          <w:rFonts w:ascii="Calibri" w:hAnsi="Calibri" w:cs="Calibri"/>
          <w:sz w:val="24"/>
          <w:szCs w:val="24"/>
        </w:rPr>
        <w:t>il</w:t>
      </w:r>
      <w:r w:rsidR="0029407F" w:rsidRPr="0083743A">
        <w:rPr>
          <w:rFonts w:ascii="Calibri" w:hAnsi="Calibri" w:cs="Calibri"/>
          <w:sz w:val="24"/>
          <w:szCs w:val="24"/>
        </w:rPr>
        <w:t>…..</w:t>
      </w:r>
      <w:r w:rsidRPr="0083743A">
        <w:rPr>
          <w:rFonts w:ascii="Calibri" w:hAnsi="Calibri" w:cs="Calibri"/>
          <w:sz w:val="24"/>
          <w:szCs w:val="24"/>
        </w:rPr>
        <w:t>................................</w:t>
      </w:r>
      <w:r w:rsidR="00203DD6">
        <w:rPr>
          <w:rFonts w:ascii="Calibri" w:hAnsi="Calibri" w:cs="Calibri"/>
          <w:sz w:val="24"/>
          <w:szCs w:val="24"/>
        </w:rPr>
        <w:t>.</w:t>
      </w:r>
    </w:p>
    <w:p w14:paraId="13FDC9F3" w14:textId="183549F7" w:rsidR="004F385D" w:rsidRPr="0083743A" w:rsidRDefault="00B5429A">
      <w:pPr>
        <w:pStyle w:val="Corpodeltesto6"/>
        <w:spacing w:before="0" w:after="0"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 w:rsidRPr="0083743A">
        <w:rPr>
          <w:rFonts w:ascii="Calibri" w:hAnsi="Calibri" w:cs="Calibri"/>
          <w:sz w:val="24"/>
          <w:szCs w:val="24"/>
        </w:rPr>
        <w:t xml:space="preserve">residente in </w:t>
      </w:r>
      <w:r w:rsidR="0029407F" w:rsidRPr="0083743A">
        <w:rPr>
          <w:rFonts w:ascii="Calibri" w:hAnsi="Calibri" w:cs="Calibri"/>
          <w:sz w:val="24"/>
          <w:szCs w:val="24"/>
        </w:rPr>
        <w:t>..........................</w:t>
      </w:r>
      <w:r w:rsidRPr="0083743A">
        <w:rPr>
          <w:rFonts w:ascii="Calibri" w:hAnsi="Calibri" w:cs="Calibri"/>
          <w:sz w:val="24"/>
          <w:szCs w:val="24"/>
        </w:rPr>
        <w:t>............................................................................</w:t>
      </w:r>
      <w:r w:rsidR="0029407F" w:rsidRPr="0083743A">
        <w:rPr>
          <w:rFonts w:ascii="Calibri" w:hAnsi="Calibri" w:cs="Calibri"/>
          <w:sz w:val="24"/>
          <w:szCs w:val="24"/>
        </w:rPr>
        <w:t>cap</w:t>
      </w:r>
      <w:r w:rsidRPr="0083743A">
        <w:rPr>
          <w:rFonts w:ascii="Calibri" w:hAnsi="Calibri" w:cs="Calibri"/>
          <w:sz w:val="24"/>
          <w:szCs w:val="24"/>
        </w:rPr>
        <w:t>................................</w:t>
      </w:r>
      <w:r w:rsidR="00203DD6">
        <w:rPr>
          <w:rFonts w:ascii="Calibri" w:hAnsi="Calibri" w:cs="Calibri"/>
          <w:sz w:val="24"/>
          <w:szCs w:val="24"/>
        </w:rPr>
        <w:t>.</w:t>
      </w:r>
    </w:p>
    <w:p w14:paraId="06081ED2" w14:textId="4F634605" w:rsidR="00203DD6" w:rsidRDefault="00B5429A">
      <w:pPr>
        <w:pStyle w:val="Corpodeltesto6"/>
        <w:spacing w:before="0" w:after="0"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 w:rsidRPr="0083743A">
        <w:rPr>
          <w:rFonts w:ascii="Calibri" w:hAnsi="Calibri" w:cs="Calibri"/>
          <w:sz w:val="24"/>
          <w:szCs w:val="24"/>
        </w:rPr>
        <w:t>indirizzo</w:t>
      </w:r>
      <w:r w:rsidR="00391355" w:rsidRPr="0083743A">
        <w:rPr>
          <w:rFonts w:ascii="Calibri" w:hAnsi="Calibri" w:cs="Calibri"/>
          <w:sz w:val="24"/>
          <w:szCs w:val="24"/>
        </w:rPr>
        <w:t>……</w:t>
      </w:r>
      <w:r w:rsidR="00501A88" w:rsidRPr="0083743A">
        <w:rPr>
          <w:rFonts w:ascii="Calibri" w:hAnsi="Calibri" w:cs="Calibri"/>
          <w:sz w:val="24"/>
          <w:szCs w:val="24"/>
        </w:rPr>
        <w:t>…</w:t>
      </w:r>
      <w:r w:rsidR="00203DD6">
        <w:rPr>
          <w:rFonts w:ascii="Calibri" w:hAnsi="Calibri" w:cs="Calibri"/>
          <w:sz w:val="24"/>
          <w:szCs w:val="24"/>
        </w:rPr>
        <w:t>…..</w:t>
      </w:r>
      <w:r w:rsidR="00501A88" w:rsidRPr="0083743A">
        <w:rPr>
          <w:rFonts w:ascii="Calibri" w:hAnsi="Calibri" w:cs="Calibri"/>
          <w:sz w:val="24"/>
          <w:szCs w:val="24"/>
        </w:rPr>
        <w:t>………………………………………………</w:t>
      </w:r>
      <w:r w:rsidRPr="0083743A">
        <w:rPr>
          <w:rFonts w:ascii="Calibri" w:hAnsi="Calibri" w:cs="Calibri"/>
          <w:sz w:val="24"/>
          <w:szCs w:val="24"/>
        </w:rPr>
        <w:t>………………………</w:t>
      </w:r>
      <w:r w:rsidR="0029407F" w:rsidRPr="0083743A">
        <w:rPr>
          <w:rFonts w:ascii="Calibri" w:hAnsi="Calibri" w:cs="Calibri"/>
          <w:sz w:val="24"/>
          <w:szCs w:val="24"/>
        </w:rPr>
        <w:t>………………………………………………………</w:t>
      </w:r>
      <w:r w:rsidR="00203DD6">
        <w:rPr>
          <w:rFonts w:ascii="Calibri" w:hAnsi="Calibri" w:cs="Calibri"/>
          <w:sz w:val="24"/>
          <w:szCs w:val="24"/>
        </w:rPr>
        <w:t>..</w:t>
      </w:r>
    </w:p>
    <w:p w14:paraId="10A4A254" w14:textId="4CAF35B7" w:rsidR="00391355" w:rsidRPr="0083743A" w:rsidRDefault="00203DD6">
      <w:pPr>
        <w:pStyle w:val="Corpodeltesto6"/>
        <w:spacing w:before="0" w:after="0"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</w:t>
      </w:r>
      <w:r w:rsidR="00B5429A" w:rsidRPr="0083743A">
        <w:rPr>
          <w:rFonts w:ascii="Calibri" w:hAnsi="Calibri" w:cs="Calibri"/>
          <w:sz w:val="24"/>
          <w:szCs w:val="24"/>
        </w:rPr>
        <w:t>odice fiscale</w:t>
      </w:r>
      <w:r w:rsidR="00391355" w:rsidRPr="0083743A">
        <w:rPr>
          <w:rFonts w:ascii="Calibri" w:hAnsi="Calibri" w:cs="Calibri"/>
          <w:sz w:val="24"/>
          <w:szCs w:val="24"/>
        </w:rPr>
        <w:t>…………..</w:t>
      </w:r>
      <w:r w:rsidR="00B5429A" w:rsidRPr="0083743A">
        <w:rPr>
          <w:rFonts w:ascii="Calibri" w:hAnsi="Calibri" w:cs="Calibri"/>
          <w:sz w:val="24"/>
          <w:szCs w:val="24"/>
        </w:rPr>
        <w:t>....................................</w:t>
      </w:r>
      <w:r w:rsidR="00501A88" w:rsidRPr="0083743A">
        <w:rPr>
          <w:rFonts w:ascii="Calibri" w:hAnsi="Calibri" w:cs="Calibri"/>
          <w:sz w:val="24"/>
          <w:szCs w:val="24"/>
        </w:rPr>
        <w:t>...</w:t>
      </w:r>
      <w:r w:rsidR="00B5429A" w:rsidRPr="0083743A">
        <w:rPr>
          <w:rFonts w:ascii="Calibri" w:hAnsi="Calibri" w:cs="Calibri"/>
          <w:sz w:val="24"/>
          <w:szCs w:val="24"/>
        </w:rPr>
        <w:t>..............</w:t>
      </w:r>
      <w:r w:rsidR="006869A0">
        <w:rPr>
          <w:rFonts w:ascii="Calibri" w:hAnsi="Calibri" w:cs="Calibri"/>
          <w:sz w:val="24"/>
          <w:szCs w:val="24"/>
        </w:rPr>
        <w:t>p</w:t>
      </w:r>
      <w:r w:rsidR="00B5429A" w:rsidRPr="0083743A">
        <w:rPr>
          <w:rFonts w:ascii="Calibri" w:hAnsi="Calibri" w:cs="Calibri"/>
          <w:sz w:val="24"/>
          <w:szCs w:val="24"/>
        </w:rPr>
        <w:t xml:space="preserve">artita </w:t>
      </w:r>
      <w:r w:rsidR="006869A0">
        <w:rPr>
          <w:rFonts w:ascii="Calibri" w:hAnsi="Calibri" w:cs="Calibri"/>
          <w:sz w:val="24"/>
          <w:szCs w:val="24"/>
        </w:rPr>
        <w:t>i</w:t>
      </w:r>
      <w:r w:rsidR="00B5429A" w:rsidRPr="0083743A">
        <w:rPr>
          <w:rFonts w:ascii="Calibri" w:hAnsi="Calibri" w:cs="Calibri"/>
          <w:sz w:val="24"/>
          <w:szCs w:val="24"/>
        </w:rPr>
        <w:t>va ................</w:t>
      </w:r>
      <w:r w:rsidR="00501A88" w:rsidRPr="0083743A">
        <w:rPr>
          <w:rFonts w:ascii="Calibri" w:hAnsi="Calibri" w:cs="Calibri"/>
          <w:sz w:val="24"/>
          <w:szCs w:val="24"/>
        </w:rPr>
        <w:t>...</w:t>
      </w:r>
      <w:r w:rsidR="00B5429A" w:rsidRPr="0083743A">
        <w:rPr>
          <w:rFonts w:ascii="Calibri" w:hAnsi="Calibri" w:cs="Calibri"/>
          <w:sz w:val="24"/>
          <w:szCs w:val="24"/>
        </w:rPr>
        <w:t>.............................</w:t>
      </w:r>
      <w:r w:rsidR="00391355" w:rsidRPr="0083743A">
        <w:rPr>
          <w:rFonts w:ascii="Calibri" w:hAnsi="Calibri" w:cs="Calibri"/>
          <w:sz w:val="24"/>
          <w:szCs w:val="24"/>
        </w:rPr>
        <w:t>.......</w:t>
      </w:r>
      <w:r w:rsidR="00501A88" w:rsidRPr="0083743A">
        <w:rPr>
          <w:rFonts w:ascii="Calibri" w:hAnsi="Calibri" w:cs="Calibri"/>
          <w:sz w:val="24"/>
          <w:szCs w:val="24"/>
        </w:rPr>
        <w:t>.</w:t>
      </w:r>
    </w:p>
    <w:p w14:paraId="25EDDA6D" w14:textId="2E821DFC" w:rsidR="00391355" w:rsidRPr="0083743A" w:rsidRDefault="00B5429A">
      <w:pPr>
        <w:pStyle w:val="Corpodeltesto6"/>
        <w:spacing w:before="0" w:after="0"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 w:rsidRPr="0083743A">
        <w:rPr>
          <w:rFonts w:ascii="Calibri" w:hAnsi="Calibri" w:cs="Calibri"/>
          <w:sz w:val="24"/>
          <w:szCs w:val="24"/>
        </w:rPr>
        <w:t>telefono ....</w:t>
      </w:r>
      <w:r w:rsidR="00391355" w:rsidRPr="0083743A">
        <w:rPr>
          <w:rFonts w:ascii="Calibri" w:hAnsi="Calibri" w:cs="Calibri"/>
          <w:sz w:val="24"/>
          <w:szCs w:val="24"/>
        </w:rPr>
        <w:t>.............................................</w:t>
      </w:r>
      <w:r w:rsidRPr="0083743A">
        <w:rPr>
          <w:rFonts w:ascii="Calibri" w:hAnsi="Calibri" w:cs="Calibri"/>
          <w:sz w:val="24"/>
          <w:szCs w:val="24"/>
        </w:rPr>
        <w:t>....................................cell .................................................</w:t>
      </w:r>
      <w:r w:rsidR="00391355" w:rsidRPr="0083743A">
        <w:rPr>
          <w:rFonts w:ascii="Calibri" w:hAnsi="Calibri" w:cs="Calibri"/>
          <w:sz w:val="24"/>
          <w:szCs w:val="24"/>
        </w:rPr>
        <w:t>....</w:t>
      </w:r>
      <w:r w:rsidR="00203DD6">
        <w:rPr>
          <w:rFonts w:ascii="Calibri" w:hAnsi="Calibri" w:cs="Calibri"/>
          <w:sz w:val="24"/>
          <w:szCs w:val="24"/>
        </w:rPr>
        <w:t>.</w:t>
      </w:r>
    </w:p>
    <w:p w14:paraId="4E7B2653" w14:textId="50C5232A" w:rsidR="004F385D" w:rsidRPr="0083743A" w:rsidRDefault="00B5429A">
      <w:pPr>
        <w:pStyle w:val="Corpodeltesto6"/>
        <w:spacing w:before="0" w:after="0"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 w:rsidRPr="0083743A">
        <w:rPr>
          <w:rFonts w:ascii="Calibri" w:hAnsi="Calibri" w:cs="Calibri"/>
          <w:sz w:val="24"/>
          <w:szCs w:val="24"/>
        </w:rPr>
        <w:t xml:space="preserve">email </w:t>
      </w:r>
      <w:r w:rsidR="00501A88" w:rsidRPr="0083743A">
        <w:rPr>
          <w:rFonts w:ascii="Calibri" w:hAnsi="Calibri" w:cs="Calibri"/>
          <w:sz w:val="24"/>
          <w:szCs w:val="24"/>
        </w:rPr>
        <w:t>…</w:t>
      </w:r>
      <w:r w:rsidRPr="0083743A">
        <w:rPr>
          <w:rFonts w:ascii="Calibri" w:hAnsi="Calibri" w:cs="Calibri"/>
          <w:sz w:val="24"/>
          <w:szCs w:val="24"/>
        </w:rPr>
        <w:t>..................................................</w:t>
      </w:r>
      <w:r w:rsidR="00391355" w:rsidRPr="0083743A">
        <w:rPr>
          <w:rFonts w:ascii="Calibri" w:hAnsi="Calibri" w:cs="Calibri"/>
          <w:sz w:val="24"/>
          <w:szCs w:val="24"/>
        </w:rPr>
        <w:t>................................................................................................</w:t>
      </w:r>
      <w:r w:rsidR="00203DD6">
        <w:rPr>
          <w:rFonts w:ascii="Calibri" w:hAnsi="Calibri" w:cs="Calibri"/>
          <w:sz w:val="24"/>
          <w:szCs w:val="24"/>
        </w:rPr>
        <w:t>.</w:t>
      </w:r>
    </w:p>
    <w:p w14:paraId="1AC2FCBF" w14:textId="41152EEC" w:rsidR="004F385D" w:rsidRPr="00E3606A" w:rsidRDefault="00B5429A">
      <w:pPr>
        <w:pStyle w:val="Corpodeltesto6"/>
        <w:spacing w:before="0" w:after="0" w:line="240" w:lineRule="auto"/>
        <w:ind w:firstLine="0"/>
        <w:jc w:val="both"/>
        <w:rPr>
          <w:rFonts w:ascii="Calibri" w:hAnsi="Calibri" w:cs="Calibri"/>
          <w:sz w:val="22"/>
          <w:szCs w:val="22"/>
        </w:rPr>
      </w:pPr>
      <w:r w:rsidRPr="00E3606A">
        <w:rPr>
          <w:rFonts w:ascii="Calibri" w:hAnsi="Calibri" w:cs="Calibri"/>
          <w:sz w:val="22"/>
          <w:szCs w:val="22"/>
        </w:rPr>
        <w:t xml:space="preserve">in relazione all’avviso pubblicato dal Comune di </w:t>
      </w:r>
      <w:r w:rsidR="005723F4">
        <w:rPr>
          <w:rFonts w:ascii="Calibri" w:hAnsi="Calibri" w:cs="Calibri"/>
          <w:sz w:val="22"/>
          <w:szCs w:val="22"/>
        </w:rPr>
        <w:t>Micigliano</w:t>
      </w:r>
      <w:r w:rsidR="00391355" w:rsidRPr="00E3606A">
        <w:rPr>
          <w:rFonts w:ascii="Calibri" w:hAnsi="Calibri" w:cs="Calibri"/>
          <w:sz w:val="22"/>
          <w:szCs w:val="22"/>
        </w:rPr>
        <w:t xml:space="preserve"> </w:t>
      </w:r>
      <w:r w:rsidRPr="00E3606A">
        <w:rPr>
          <w:rFonts w:ascii="Calibri" w:hAnsi="Calibri" w:cs="Calibri"/>
          <w:sz w:val="22"/>
          <w:szCs w:val="22"/>
        </w:rPr>
        <w:t xml:space="preserve">di cui all’oggetto, </w:t>
      </w:r>
    </w:p>
    <w:p w14:paraId="4566E814" w14:textId="77777777" w:rsidR="004F385D" w:rsidRPr="00E3606A" w:rsidRDefault="004F385D">
      <w:pPr>
        <w:pStyle w:val="Corpodeltesto6"/>
        <w:spacing w:before="0" w:after="0" w:line="240" w:lineRule="auto"/>
        <w:ind w:firstLine="0"/>
        <w:jc w:val="both"/>
        <w:rPr>
          <w:rFonts w:ascii="Calibri" w:hAnsi="Calibri" w:cs="Calibri"/>
          <w:sz w:val="22"/>
          <w:szCs w:val="22"/>
        </w:rPr>
      </w:pPr>
    </w:p>
    <w:p w14:paraId="17E2260D" w14:textId="77777777" w:rsidR="004F385D" w:rsidRPr="00E3606A" w:rsidRDefault="00B5429A">
      <w:pPr>
        <w:pStyle w:val="Corpodeltesto6"/>
        <w:spacing w:before="0" w:after="0" w:line="240" w:lineRule="auto"/>
        <w:ind w:firstLine="0"/>
        <w:jc w:val="center"/>
        <w:rPr>
          <w:rFonts w:ascii="Calibri" w:hAnsi="Calibri" w:cs="Calibri"/>
          <w:b/>
          <w:bCs/>
          <w:sz w:val="22"/>
          <w:szCs w:val="22"/>
        </w:rPr>
      </w:pPr>
      <w:r w:rsidRPr="00E3606A">
        <w:rPr>
          <w:rFonts w:ascii="Calibri" w:hAnsi="Calibri" w:cs="Calibri"/>
          <w:b/>
          <w:bCs/>
          <w:sz w:val="22"/>
          <w:szCs w:val="22"/>
        </w:rPr>
        <w:t>CHIEDE</w:t>
      </w:r>
    </w:p>
    <w:p w14:paraId="59DA91F2" w14:textId="77777777" w:rsidR="004F385D" w:rsidRPr="00E3606A" w:rsidRDefault="004F385D">
      <w:pPr>
        <w:pStyle w:val="Corpodeltesto6"/>
        <w:spacing w:before="0" w:after="0" w:line="240" w:lineRule="auto"/>
        <w:ind w:firstLine="0"/>
        <w:jc w:val="center"/>
        <w:rPr>
          <w:rFonts w:ascii="Calibri" w:hAnsi="Calibri" w:cs="Calibri"/>
          <w:sz w:val="22"/>
          <w:szCs w:val="22"/>
          <w:lang w:eastAsia="it-IT"/>
        </w:rPr>
      </w:pPr>
    </w:p>
    <w:p w14:paraId="311DC6DC" w14:textId="59C4968E" w:rsidR="004F385D" w:rsidRPr="00E3606A" w:rsidRDefault="00B5429A">
      <w:pPr>
        <w:pStyle w:val="Corpodeltesto6"/>
        <w:spacing w:before="0" w:after="0" w:line="360" w:lineRule="auto"/>
        <w:ind w:firstLine="0"/>
        <w:jc w:val="both"/>
        <w:rPr>
          <w:rFonts w:ascii="Calibri" w:hAnsi="Calibri" w:cs="Calibri"/>
          <w:sz w:val="22"/>
          <w:szCs w:val="22"/>
        </w:rPr>
      </w:pPr>
      <w:r w:rsidRPr="00E3606A">
        <w:rPr>
          <w:rFonts w:ascii="Calibri" w:hAnsi="Calibri" w:cs="Calibri"/>
          <w:sz w:val="22"/>
          <w:szCs w:val="22"/>
        </w:rPr>
        <w:t xml:space="preserve">di </w:t>
      </w:r>
      <w:r w:rsidR="00583623" w:rsidRPr="00E3606A">
        <w:rPr>
          <w:rFonts w:ascii="Calibri" w:hAnsi="Calibri" w:cs="Calibri"/>
          <w:sz w:val="22"/>
          <w:szCs w:val="22"/>
        </w:rPr>
        <w:t xml:space="preserve">essere nominato </w:t>
      </w:r>
      <w:r w:rsidR="00556EDB" w:rsidRPr="00E3606A">
        <w:rPr>
          <w:rFonts w:ascii="Calibri" w:hAnsi="Calibri" w:cs="Calibri"/>
          <w:sz w:val="22"/>
          <w:szCs w:val="22"/>
        </w:rPr>
        <w:t xml:space="preserve">quale componente del Nucleo di Valutazione in composizione monocratica del Comune di </w:t>
      </w:r>
      <w:r w:rsidR="005723F4">
        <w:rPr>
          <w:rFonts w:ascii="Calibri" w:hAnsi="Calibri" w:cs="Calibri"/>
          <w:sz w:val="22"/>
          <w:szCs w:val="22"/>
        </w:rPr>
        <w:t>Micigliano</w:t>
      </w:r>
      <w:r w:rsidR="00556EDB" w:rsidRPr="00E3606A">
        <w:rPr>
          <w:rFonts w:ascii="Calibri" w:hAnsi="Calibri" w:cs="Calibri"/>
          <w:sz w:val="22"/>
          <w:szCs w:val="22"/>
        </w:rPr>
        <w:t xml:space="preserve">. </w:t>
      </w:r>
    </w:p>
    <w:p w14:paraId="69524F93" w14:textId="6A95CB3D" w:rsidR="00CE630D" w:rsidRPr="00E3606A" w:rsidRDefault="00B5429A">
      <w:pPr>
        <w:pStyle w:val="Corpodeltesto6"/>
        <w:spacing w:before="0" w:after="0" w:line="360" w:lineRule="auto"/>
        <w:ind w:firstLine="0"/>
        <w:jc w:val="both"/>
        <w:rPr>
          <w:rFonts w:ascii="Calibri" w:hAnsi="Calibri" w:cs="Calibri"/>
          <w:sz w:val="22"/>
          <w:szCs w:val="22"/>
        </w:rPr>
      </w:pPr>
      <w:r w:rsidRPr="00E3606A">
        <w:rPr>
          <w:rFonts w:ascii="Calibri" w:hAnsi="Calibri" w:cs="Calibri"/>
          <w:sz w:val="22"/>
          <w:szCs w:val="22"/>
        </w:rPr>
        <w:t>A tal fine</w:t>
      </w:r>
      <w:r w:rsidR="00A44FE7" w:rsidRPr="00E3606A">
        <w:rPr>
          <w:rFonts w:ascii="Calibri" w:hAnsi="Calibri" w:cs="Calibri"/>
          <w:sz w:val="22"/>
          <w:szCs w:val="22"/>
        </w:rPr>
        <w:t xml:space="preserve"> ai sensi degli art</w:t>
      </w:r>
      <w:r w:rsidR="00844603" w:rsidRPr="00E3606A">
        <w:rPr>
          <w:rFonts w:ascii="Calibri" w:hAnsi="Calibri" w:cs="Calibri"/>
          <w:sz w:val="22"/>
          <w:szCs w:val="22"/>
        </w:rPr>
        <w:t>icoli 46, 47 e 48 del D.P.R. n° 445/2000 e consapevole delle sanzioni penali previste dall’art. 76 del citato Decreto</w:t>
      </w:r>
      <w:r w:rsidR="00CE630D" w:rsidRPr="00E3606A">
        <w:rPr>
          <w:rFonts w:ascii="Calibri" w:hAnsi="Calibri" w:cs="Calibri"/>
          <w:sz w:val="22"/>
          <w:szCs w:val="22"/>
        </w:rPr>
        <w:t xml:space="preserve">, </w:t>
      </w:r>
      <w:r w:rsidR="005755C3" w:rsidRPr="00E3606A">
        <w:rPr>
          <w:rFonts w:ascii="Calibri" w:hAnsi="Calibri" w:cs="Calibri"/>
          <w:sz w:val="22"/>
          <w:szCs w:val="22"/>
        </w:rPr>
        <w:t>sotto la propria personale responsabilità</w:t>
      </w:r>
    </w:p>
    <w:p w14:paraId="229D924F" w14:textId="7389A007" w:rsidR="00D464F2" w:rsidRPr="00E3606A" w:rsidRDefault="005755C3" w:rsidP="00D464F2">
      <w:pPr>
        <w:pStyle w:val="Corpodeltesto6"/>
        <w:spacing w:before="0" w:after="0" w:line="360" w:lineRule="auto"/>
        <w:ind w:firstLine="0"/>
        <w:jc w:val="center"/>
        <w:rPr>
          <w:rFonts w:ascii="Calibri" w:hAnsi="Calibri" w:cs="Calibri"/>
          <w:b/>
          <w:bCs/>
          <w:sz w:val="22"/>
          <w:szCs w:val="22"/>
        </w:rPr>
      </w:pPr>
      <w:r w:rsidRPr="00E3606A">
        <w:rPr>
          <w:rFonts w:ascii="Calibri" w:hAnsi="Calibri" w:cs="Calibri"/>
          <w:b/>
          <w:bCs/>
          <w:sz w:val="22"/>
          <w:szCs w:val="22"/>
        </w:rPr>
        <w:t>DICHIARA</w:t>
      </w:r>
    </w:p>
    <w:p w14:paraId="50AB1E73" w14:textId="59B37BD6" w:rsidR="005755C3" w:rsidRPr="00E3606A" w:rsidRDefault="0005053D" w:rsidP="005755C3">
      <w:pPr>
        <w:pStyle w:val="Corpodeltesto6"/>
        <w:spacing w:before="0" w:after="0" w:line="360" w:lineRule="auto"/>
        <w:ind w:firstLine="0"/>
        <w:jc w:val="both"/>
        <w:rPr>
          <w:rFonts w:ascii="Calibri" w:hAnsi="Calibri" w:cs="Calibri"/>
          <w:sz w:val="22"/>
          <w:szCs w:val="22"/>
        </w:rPr>
      </w:pPr>
      <w:r w:rsidRPr="00E3606A">
        <w:rPr>
          <w:rFonts w:ascii="Calibri" w:hAnsi="Calibri" w:cs="Calibri"/>
          <w:sz w:val="22"/>
          <w:szCs w:val="22"/>
        </w:rPr>
        <w:t>D</w:t>
      </w:r>
      <w:r w:rsidR="005755C3" w:rsidRPr="00E3606A">
        <w:rPr>
          <w:rFonts w:ascii="Calibri" w:hAnsi="Calibri" w:cs="Calibri"/>
          <w:sz w:val="22"/>
          <w:szCs w:val="22"/>
        </w:rPr>
        <w:t>i essere in possesso dei seguenti requisiti:</w:t>
      </w:r>
    </w:p>
    <w:p w14:paraId="7BF777B4" w14:textId="152443D1" w:rsidR="000747DD" w:rsidRPr="00E3606A" w:rsidRDefault="000747DD" w:rsidP="000747DD">
      <w:pPr>
        <w:pStyle w:val="Corpodeltesto6"/>
        <w:numPr>
          <w:ilvl w:val="0"/>
          <w:numId w:val="5"/>
        </w:numPr>
        <w:spacing w:before="0" w:after="0" w:line="360" w:lineRule="auto"/>
        <w:jc w:val="both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>di</w:t>
      </w:r>
      <w:r w:rsidRPr="00E3606A">
        <w:rPr>
          <w:rFonts w:ascii="Calibri" w:hAnsi="Calibri" w:cs="Calibri"/>
          <w:color w:val="000000" w:themeColor="text1"/>
          <w:spacing w:val="-4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essere</w:t>
      </w:r>
      <w:r w:rsidRPr="00E3606A">
        <w:rPr>
          <w:rFonts w:ascii="Calibri" w:hAnsi="Calibri" w:cs="Calibri"/>
          <w:color w:val="000000" w:themeColor="text1"/>
          <w:spacing w:val="-2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cittadino/a</w:t>
      </w:r>
      <w:r w:rsidRPr="00E3606A">
        <w:rPr>
          <w:rFonts w:ascii="Calibri" w:hAnsi="Calibri" w:cs="Calibri"/>
          <w:color w:val="000000" w:themeColor="text1"/>
          <w:spacing w:val="-2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italiano/a ovvero di</w:t>
      </w:r>
      <w:r w:rsidRPr="00E3606A">
        <w:rPr>
          <w:rFonts w:ascii="Calibri" w:hAnsi="Calibri" w:cs="Calibri"/>
          <w:color w:val="000000" w:themeColor="text1"/>
          <w:spacing w:val="30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essere</w:t>
      </w:r>
      <w:r w:rsidRPr="00E3606A">
        <w:rPr>
          <w:rFonts w:ascii="Calibri" w:hAnsi="Calibri" w:cs="Calibri"/>
          <w:color w:val="000000" w:themeColor="text1"/>
          <w:spacing w:val="29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cittadino/a</w:t>
      </w:r>
      <w:r w:rsidRPr="00E3606A">
        <w:rPr>
          <w:rFonts w:ascii="Calibri" w:hAnsi="Calibri" w:cs="Calibri"/>
          <w:color w:val="000000" w:themeColor="text1"/>
          <w:spacing w:val="29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del</w:t>
      </w:r>
      <w:r w:rsidRPr="00E3606A">
        <w:rPr>
          <w:rFonts w:ascii="Calibri" w:hAnsi="Calibri" w:cs="Calibri"/>
          <w:color w:val="000000" w:themeColor="text1"/>
          <w:spacing w:val="30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seguente</w:t>
      </w:r>
      <w:r w:rsidRPr="00E3606A">
        <w:rPr>
          <w:rFonts w:ascii="Calibri" w:hAnsi="Calibri" w:cs="Calibri"/>
          <w:color w:val="000000" w:themeColor="text1"/>
          <w:spacing w:val="31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Stato</w:t>
      </w:r>
      <w:r w:rsidRPr="00E3606A">
        <w:rPr>
          <w:rFonts w:ascii="Calibri" w:hAnsi="Calibri" w:cs="Calibri"/>
          <w:color w:val="000000" w:themeColor="text1"/>
          <w:spacing w:val="31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membro</w:t>
      </w:r>
      <w:r w:rsidRPr="00E3606A">
        <w:rPr>
          <w:rFonts w:ascii="Calibri" w:hAnsi="Calibri" w:cs="Calibri"/>
          <w:color w:val="000000" w:themeColor="text1"/>
          <w:spacing w:val="27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dell’Unione</w:t>
      </w:r>
      <w:r w:rsidRPr="00E3606A">
        <w:rPr>
          <w:rFonts w:ascii="Calibri" w:hAnsi="Calibri" w:cs="Calibri"/>
          <w:color w:val="000000" w:themeColor="text1"/>
          <w:spacing w:val="29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Europea:</w:t>
      </w:r>
      <w:r w:rsidRPr="00E3606A">
        <w:rPr>
          <w:rFonts w:ascii="Calibri" w:hAnsi="Calibri" w:cs="Calibri"/>
          <w:color w:val="000000" w:themeColor="text1"/>
          <w:spacing w:val="35"/>
          <w:sz w:val="22"/>
          <w:szCs w:val="22"/>
        </w:rPr>
        <w:t xml:space="preserve"> </w:t>
      </w:r>
      <w:r w:rsidRPr="00E3606A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(indicare) </w:t>
      </w:r>
      <w:r w:rsidR="00BD0EB3" w:rsidRPr="00E3606A">
        <w:rPr>
          <w:rFonts w:ascii="Calibri" w:hAnsi="Calibri" w:cs="Calibri"/>
          <w:i/>
          <w:iCs/>
          <w:color w:val="000000" w:themeColor="text1"/>
          <w:sz w:val="22"/>
          <w:szCs w:val="22"/>
        </w:rPr>
        <w:t>………</w:t>
      </w:r>
      <w:r w:rsidRPr="00E3606A">
        <w:rPr>
          <w:rFonts w:ascii="Calibri" w:hAnsi="Calibri" w:cs="Calibri"/>
          <w:i/>
          <w:iCs/>
          <w:color w:val="000000" w:themeColor="text1"/>
          <w:sz w:val="22"/>
          <w:szCs w:val="22"/>
        </w:rPr>
        <w:t>....................................................................................;</w:t>
      </w:r>
    </w:p>
    <w:p w14:paraId="1C91ADDA" w14:textId="70B45F0F" w:rsidR="00EF54EE" w:rsidRPr="00E3606A" w:rsidRDefault="00EF54EE" w:rsidP="00EF54EE">
      <w:pPr>
        <w:pStyle w:val="LO-normal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>di</w:t>
      </w:r>
      <w:r w:rsidRPr="00E3606A">
        <w:rPr>
          <w:rFonts w:ascii="Calibri" w:hAnsi="Calibri" w:cs="Calibri"/>
          <w:color w:val="000000" w:themeColor="text1"/>
          <w:spacing w:val="13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godere</w:t>
      </w:r>
      <w:r w:rsidRPr="00E3606A">
        <w:rPr>
          <w:rFonts w:ascii="Calibri" w:hAnsi="Calibri" w:cs="Calibri"/>
          <w:color w:val="000000" w:themeColor="text1"/>
          <w:spacing w:val="-1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dei</w:t>
      </w:r>
      <w:r w:rsidRPr="00E3606A">
        <w:rPr>
          <w:rFonts w:ascii="Calibri" w:hAnsi="Calibri" w:cs="Calibri"/>
          <w:color w:val="000000" w:themeColor="text1"/>
          <w:spacing w:val="-3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diritti</w:t>
      </w:r>
      <w:r w:rsidRPr="00E3606A">
        <w:rPr>
          <w:rFonts w:ascii="Calibri" w:hAnsi="Calibri" w:cs="Calibri"/>
          <w:color w:val="000000" w:themeColor="text1"/>
          <w:spacing w:val="3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civili e</w:t>
      </w:r>
      <w:r w:rsidRPr="00E3606A">
        <w:rPr>
          <w:rFonts w:ascii="Calibri" w:hAnsi="Calibri" w:cs="Calibri"/>
          <w:color w:val="000000" w:themeColor="text1"/>
          <w:spacing w:val="5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politici anche</w:t>
      </w:r>
      <w:r w:rsidRPr="00E3606A">
        <w:rPr>
          <w:rFonts w:ascii="Calibri" w:hAnsi="Calibri" w:cs="Calibri"/>
          <w:color w:val="000000" w:themeColor="text1"/>
          <w:spacing w:val="1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nello</w:t>
      </w:r>
      <w:r w:rsidRPr="00E3606A">
        <w:rPr>
          <w:rFonts w:ascii="Calibri" w:hAnsi="Calibri" w:cs="Calibri"/>
          <w:color w:val="000000" w:themeColor="text1"/>
          <w:spacing w:val="-1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Stato</w:t>
      </w:r>
      <w:r w:rsidRPr="00E3606A">
        <w:rPr>
          <w:rFonts w:ascii="Calibri" w:hAnsi="Calibri" w:cs="Calibri"/>
          <w:color w:val="000000" w:themeColor="text1"/>
          <w:spacing w:val="3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di</w:t>
      </w:r>
      <w:r w:rsidRPr="00E3606A">
        <w:rPr>
          <w:rFonts w:ascii="Calibri" w:hAnsi="Calibri" w:cs="Calibri"/>
          <w:color w:val="000000" w:themeColor="text1"/>
          <w:spacing w:val="-64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appartenenza</w:t>
      </w:r>
      <w:r w:rsidRPr="00E3606A">
        <w:rPr>
          <w:rFonts w:ascii="Calibri" w:hAnsi="Calibri" w:cs="Calibri"/>
          <w:color w:val="000000" w:themeColor="text1"/>
          <w:spacing w:val="-1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o</w:t>
      </w:r>
      <w:r w:rsidRPr="00E3606A">
        <w:rPr>
          <w:rFonts w:ascii="Calibri" w:hAnsi="Calibri" w:cs="Calibri"/>
          <w:color w:val="000000" w:themeColor="text1"/>
          <w:spacing w:val="-1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di</w:t>
      </w:r>
      <w:r w:rsidRPr="00E3606A">
        <w:rPr>
          <w:rFonts w:ascii="Calibri" w:hAnsi="Calibri" w:cs="Calibri"/>
          <w:color w:val="000000" w:themeColor="text1"/>
          <w:spacing w:val="2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provenienza;</w:t>
      </w:r>
    </w:p>
    <w:p w14:paraId="3DE15AAD" w14:textId="77777777" w:rsidR="00E05539" w:rsidRPr="00E3606A" w:rsidRDefault="00C31415" w:rsidP="000747DD">
      <w:pPr>
        <w:pStyle w:val="Corpodeltesto6"/>
        <w:numPr>
          <w:ilvl w:val="0"/>
          <w:numId w:val="5"/>
        </w:numPr>
        <w:spacing w:before="0" w:after="0" w:line="360" w:lineRule="auto"/>
        <w:jc w:val="both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di non aver riportato condanne penali anche con sentenza passata in giudicato per i reati previsti dal capo I del titolo </w:t>
      </w:r>
      <w:r w:rsidR="00691C5E" w:rsidRPr="00E3606A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II del libro secondo del Codice Penale (delitti dei pubblici ufficiali contro la pubblica amministrazione) </w:t>
      </w:r>
      <w:r w:rsidR="00BD0EB3" w:rsidRPr="00E3606A">
        <w:rPr>
          <w:rFonts w:ascii="Calibri" w:hAnsi="Calibri" w:cs="Calibri"/>
          <w:i/>
          <w:iCs/>
          <w:color w:val="000000" w:themeColor="text1"/>
          <w:sz w:val="22"/>
          <w:szCs w:val="22"/>
        </w:rPr>
        <w:t>e di non essere stato interdetto dai pubblici uffici</w:t>
      </w:r>
    </w:p>
    <w:p w14:paraId="09606416" w14:textId="77777777" w:rsidR="00E05539" w:rsidRPr="00E3606A" w:rsidRDefault="00E05539" w:rsidP="00E05539">
      <w:pPr>
        <w:pStyle w:val="LO-normal"/>
        <w:spacing w:line="360" w:lineRule="auto"/>
        <w:jc w:val="both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i/>
          <w:iCs/>
          <w:color w:val="000000" w:themeColor="text1"/>
          <w:sz w:val="22"/>
          <w:szCs w:val="22"/>
        </w:rPr>
        <w:t>ovvero</w:t>
      </w:r>
    </w:p>
    <w:p w14:paraId="7F3DFB3C" w14:textId="77777777" w:rsidR="00E3606A" w:rsidRDefault="00E05539" w:rsidP="00E05539">
      <w:pPr>
        <w:pStyle w:val="LO-normal"/>
        <w:spacing w:line="360" w:lineRule="auto"/>
        <w:jc w:val="both"/>
        <w:rPr>
          <w:rFonts w:ascii="Calibri" w:hAnsi="Calibri" w:cs="Calibri"/>
          <w:color w:val="000000" w:themeColor="text1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>di aver riportato le seguenti condanne penali o di avere i seguenti procedimenti penali</w:t>
      </w:r>
      <w:r w:rsidRPr="00E3606A">
        <w:rPr>
          <w:rFonts w:ascii="Calibri" w:hAnsi="Calibri" w:cs="Calibri"/>
          <w:color w:val="000000" w:themeColor="text1"/>
          <w:spacing w:val="1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pendenti  precisando eventuali provvedimenti di amnistia, condono, indulto o perdono</w:t>
      </w:r>
      <w:r w:rsidRPr="00E3606A">
        <w:rPr>
          <w:rFonts w:ascii="Calibri" w:hAnsi="Calibri" w:cs="Calibri"/>
          <w:color w:val="000000" w:themeColor="text1"/>
          <w:spacing w:val="1"/>
          <w:sz w:val="22"/>
          <w:szCs w:val="22"/>
        </w:rPr>
        <w:t xml:space="preserve">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giudiziario:</w:t>
      </w:r>
      <w:r w:rsidRPr="0083743A">
        <w:rPr>
          <w:rFonts w:ascii="Calibri" w:hAnsi="Calibri" w:cs="Calibri"/>
          <w:color w:val="000000" w:themeColor="text1"/>
        </w:rPr>
        <w:t xml:space="preserve"> </w:t>
      </w:r>
    </w:p>
    <w:p w14:paraId="124FDB03" w14:textId="6DA8C943" w:rsidR="00EF54EE" w:rsidRPr="0083743A" w:rsidRDefault="00E05539" w:rsidP="00E05539">
      <w:pPr>
        <w:pStyle w:val="LO-normal"/>
        <w:spacing w:line="360" w:lineRule="auto"/>
        <w:jc w:val="both"/>
        <w:rPr>
          <w:rFonts w:ascii="Calibri" w:hAnsi="Calibri" w:cs="Calibri"/>
          <w:i/>
          <w:iCs/>
          <w:color w:val="000000" w:themeColor="text1"/>
        </w:rPr>
      </w:pPr>
      <w:r w:rsidRPr="0083743A">
        <w:rPr>
          <w:rFonts w:ascii="Calibri" w:hAnsi="Calibri" w:cs="Calibri"/>
          <w:i/>
          <w:iCs/>
          <w:color w:val="000000" w:themeColor="text1"/>
        </w:rPr>
        <w:t>(specificare).......................................….........................................................................................................................................................................…....................................................................................</w:t>
      </w:r>
      <w:r w:rsidR="00BD0EB3" w:rsidRPr="0083743A">
        <w:rPr>
          <w:rFonts w:ascii="Calibri" w:hAnsi="Calibri" w:cs="Calibri"/>
          <w:i/>
          <w:iCs/>
          <w:color w:val="000000" w:themeColor="text1"/>
        </w:rPr>
        <w:t>;</w:t>
      </w:r>
    </w:p>
    <w:p w14:paraId="23597885" w14:textId="7D2DF5AD" w:rsidR="00343B1F" w:rsidRPr="00E3606A" w:rsidRDefault="00343B1F" w:rsidP="00343B1F">
      <w:pPr>
        <w:pStyle w:val="Corpodeltesto6"/>
        <w:numPr>
          <w:ilvl w:val="0"/>
          <w:numId w:val="6"/>
        </w:numPr>
        <w:spacing w:before="0" w:after="0"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di essere in possesso del seguente del diploma di laurea magistrale (LM) o laurea specialistica (LS) o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lastRenderedPageBreak/>
        <w:t>quadriennale se conseguita nel previgente ordinamento o laurea triennale: ……………………………………………………………………………………………………………………………</w:t>
      </w:r>
    </w:p>
    <w:p w14:paraId="550FAD20" w14:textId="78C9ED95" w:rsidR="008E58B9" w:rsidRPr="00E3606A" w:rsidRDefault="008E58B9" w:rsidP="00343B1F">
      <w:pPr>
        <w:pStyle w:val="Corpodeltesto6"/>
        <w:numPr>
          <w:ilvl w:val="0"/>
          <w:numId w:val="6"/>
        </w:numPr>
        <w:spacing w:before="0" w:after="0"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di essere in possesso di elevata professionalità ed esperienza, rinvenibile nel curriculum vitae, nell’ambito </w:t>
      </w:r>
      <w:r w:rsidR="00140D21" w:rsidRPr="00E3606A">
        <w:rPr>
          <w:rFonts w:ascii="Calibri" w:hAnsi="Calibri" w:cs="Calibri"/>
          <w:color w:val="000000" w:themeColor="text1"/>
          <w:sz w:val="22"/>
          <w:szCs w:val="22"/>
        </w:rPr>
        <w:t>delle materie correlate al lavoro pubblico, agli aspetti giuridici ed economici del personale degli Enti Locali e agli aspetti organizzativi e gestionali;</w:t>
      </w:r>
    </w:p>
    <w:p w14:paraId="36D9A7D3" w14:textId="20806660" w:rsidR="00EA7636" w:rsidRPr="00E3606A" w:rsidRDefault="00EA7636" w:rsidP="00EA7636">
      <w:pPr>
        <w:pStyle w:val="Corpodeltesto6"/>
        <w:spacing w:before="0" w:after="0" w:line="360" w:lineRule="auto"/>
        <w:ind w:firstLine="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b/>
          <w:bCs/>
          <w:color w:val="000000" w:themeColor="text1"/>
          <w:sz w:val="22"/>
          <w:szCs w:val="22"/>
        </w:rPr>
        <w:t>DICHIARA INOLTRE SOTTO LA PROPRIA RESPONSABILITA’</w:t>
      </w:r>
    </w:p>
    <w:p w14:paraId="4BCCFE80" w14:textId="2B960112" w:rsidR="007C4432" w:rsidRPr="00E3606A" w:rsidRDefault="00502473" w:rsidP="00802516">
      <w:pPr>
        <w:pStyle w:val="Corpodeltesto6"/>
        <w:numPr>
          <w:ilvl w:val="0"/>
          <w:numId w:val="7"/>
        </w:numPr>
        <w:spacing w:before="0" w:after="0" w:line="240" w:lineRule="auto"/>
        <w:ind w:left="714" w:hanging="35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>di non rivestire incarichi pubblici elettivi</w:t>
      </w:r>
      <w:r w:rsidR="005C71DC" w:rsidRPr="00E3606A">
        <w:rPr>
          <w:rFonts w:ascii="Calibri" w:hAnsi="Calibri" w:cs="Calibri"/>
          <w:color w:val="000000" w:themeColor="text1"/>
          <w:sz w:val="22"/>
          <w:szCs w:val="22"/>
        </w:rPr>
        <w:t>,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 cariche in partiti politici o in organizzazioni sindacali</w:t>
      </w:r>
      <w:r w:rsidR="005C71DC"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 e di non aver rivestito simili cariche nei tre anni precedenti la nomina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;</w:t>
      </w:r>
    </w:p>
    <w:p w14:paraId="73C2B6E4" w14:textId="2A649426" w:rsidR="00A96617" w:rsidRPr="00E3606A" w:rsidRDefault="00A96617" w:rsidP="00802516">
      <w:pPr>
        <w:pStyle w:val="Corpodeltesto6"/>
        <w:numPr>
          <w:ilvl w:val="0"/>
          <w:numId w:val="7"/>
        </w:numPr>
        <w:spacing w:before="0" w:after="0" w:line="24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>di non essere</w:t>
      </w:r>
      <w:r w:rsidR="001C4132"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 componente degli organi di governo di cui all’art. 36 del D. Lgs. 267/2000 </w:t>
      </w:r>
      <w:r w:rsidR="00D21144" w:rsidRPr="00E3606A">
        <w:rPr>
          <w:rFonts w:ascii="Calibri" w:hAnsi="Calibri" w:cs="Calibri"/>
          <w:color w:val="000000" w:themeColor="text1"/>
          <w:sz w:val="22"/>
          <w:szCs w:val="22"/>
        </w:rPr>
        <w:t>e di non aver ricoperto tale incarico nei tre anni precedenti la designazione;</w:t>
      </w:r>
    </w:p>
    <w:p w14:paraId="1687C3E2" w14:textId="54F0A5C6" w:rsidR="002F4984" w:rsidRPr="00E3606A" w:rsidRDefault="002F4984" w:rsidP="00802516">
      <w:pPr>
        <w:pStyle w:val="Corpodeltesto6"/>
        <w:numPr>
          <w:ilvl w:val="0"/>
          <w:numId w:val="7"/>
        </w:numPr>
        <w:spacing w:before="0" w:after="0" w:line="24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 di non essere componente di Consigli di Amministrazione di società </w:t>
      </w:r>
      <w:r w:rsidR="00E1113D"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eventualmente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partecipate dal</w:t>
      </w:r>
      <w:r w:rsidR="00E1113D"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l’Ente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e di non aver rivestito tale incarico nei tre anni precedenti la designazione;</w:t>
      </w:r>
    </w:p>
    <w:p w14:paraId="2C826C40" w14:textId="3A5A0A2D" w:rsidR="002F4984" w:rsidRPr="00E3606A" w:rsidRDefault="00BC4BB0" w:rsidP="00802516">
      <w:pPr>
        <w:pStyle w:val="Corpodeltesto6"/>
        <w:numPr>
          <w:ilvl w:val="0"/>
          <w:numId w:val="7"/>
        </w:numPr>
        <w:spacing w:before="0" w:after="0" w:line="24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Di non essere </w:t>
      </w:r>
      <w:r w:rsidR="0062652F" w:rsidRPr="00E3606A">
        <w:rPr>
          <w:rFonts w:ascii="Calibri" w:hAnsi="Calibri" w:cs="Calibri"/>
          <w:color w:val="000000" w:themeColor="text1"/>
          <w:sz w:val="22"/>
          <w:szCs w:val="22"/>
        </w:rPr>
        <w:t>stato dichiarato interdetto, inabilitato, fallito o condannato ad una pena che importa l’interdizione dai pubblici uffici</w:t>
      </w:r>
      <w:r w:rsidR="00E02D82"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 o l’incapacità</w:t>
      </w:r>
      <w:r w:rsidR="00B51B26"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 ad esercitare uffici direttivi;</w:t>
      </w:r>
    </w:p>
    <w:p w14:paraId="2B00CAA6" w14:textId="046D01A0" w:rsidR="001A144D" w:rsidRPr="00E3606A" w:rsidRDefault="001A144D" w:rsidP="00802516">
      <w:pPr>
        <w:pStyle w:val="Corpodeltesto6"/>
        <w:numPr>
          <w:ilvl w:val="0"/>
          <w:numId w:val="7"/>
        </w:numPr>
        <w:spacing w:before="0" w:after="0" w:line="24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>di non trovarsi, nei confronti dell’Ente in una situazione di conflitto, anche potenziale, di interessi propri, del coniuge, di conviventi, di parenti, di affini entro il secondo grado</w:t>
      </w:r>
      <w:r w:rsidR="006C4CDE" w:rsidRPr="00E3606A">
        <w:rPr>
          <w:rFonts w:ascii="Calibri" w:hAnsi="Calibri" w:cs="Calibri"/>
          <w:color w:val="000000" w:themeColor="text1"/>
          <w:sz w:val="22"/>
          <w:szCs w:val="22"/>
        </w:rPr>
        <w:t>;</w:t>
      </w:r>
    </w:p>
    <w:p w14:paraId="19EA3435" w14:textId="0CFE59F6" w:rsidR="00B51B26" w:rsidRPr="00E3606A" w:rsidRDefault="005C6404" w:rsidP="00802516">
      <w:pPr>
        <w:pStyle w:val="Corpodeltesto6"/>
        <w:numPr>
          <w:ilvl w:val="0"/>
          <w:numId w:val="7"/>
        </w:numPr>
        <w:spacing w:before="0" w:after="0" w:line="24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di non aver svolto </w:t>
      </w:r>
      <w:r w:rsidR="003E5FB6" w:rsidRPr="00E3606A">
        <w:rPr>
          <w:rFonts w:ascii="Calibri" w:hAnsi="Calibri" w:cs="Calibri"/>
          <w:color w:val="000000" w:themeColor="text1"/>
          <w:sz w:val="22"/>
          <w:szCs w:val="22"/>
        </w:rPr>
        <w:t>negli ultimi tre anni attività professionale contro l’amministrazione;</w:t>
      </w:r>
    </w:p>
    <w:p w14:paraId="3A1CAC9D" w14:textId="78D03081" w:rsidR="00BC3364" w:rsidRPr="00E3606A" w:rsidRDefault="007B2997" w:rsidP="00802516">
      <w:pPr>
        <w:pStyle w:val="Corpodeltesto6"/>
        <w:numPr>
          <w:ilvl w:val="0"/>
          <w:numId w:val="7"/>
        </w:numPr>
        <w:spacing w:before="0" w:after="0" w:line="24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di non avere un rapporto di coniugio, di convivenza, di parentela o di affinità entro il secondo grado con dipendenti e con i titolari di posizione organizzativa in servizio nell’Amministrazione comunale di </w:t>
      </w:r>
      <w:r w:rsidR="005723F4">
        <w:rPr>
          <w:rFonts w:ascii="Calibri" w:hAnsi="Calibri" w:cs="Calibri"/>
          <w:color w:val="000000" w:themeColor="text1"/>
          <w:sz w:val="22"/>
          <w:szCs w:val="22"/>
        </w:rPr>
        <w:t>Micigliano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 con il vertice politico</w:t>
      </w:r>
      <w:r w:rsidR="006228D1" w:rsidRPr="00E3606A">
        <w:rPr>
          <w:rFonts w:ascii="Calibri" w:hAnsi="Calibri" w:cs="Calibri"/>
          <w:color w:val="000000" w:themeColor="text1"/>
          <w:sz w:val="22"/>
          <w:szCs w:val="22"/>
        </w:rPr>
        <w:t>-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amministrativo o, comunque con l’organo di indirizzo politico</w:t>
      </w:r>
      <w:r w:rsidR="00AB75E6" w:rsidRPr="00E3606A">
        <w:rPr>
          <w:rFonts w:ascii="Calibri" w:hAnsi="Calibri" w:cs="Calibri"/>
          <w:color w:val="000000" w:themeColor="text1"/>
          <w:sz w:val="22"/>
          <w:szCs w:val="22"/>
        </w:rPr>
        <w:t>-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>amministrativo;</w:t>
      </w:r>
    </w:p>
    <w:p w14:paraId="0FC89070" w14:textId="50F4B835" w:rsidR="003E5FB6" w:rsidRPr="00E3606A" w:rsidRDefault="00225491" w:rsidP="00802516">
      <w:pPr>
        <w:pStyle w:val="Corpodeltesto6"/>
        <w:numPr>
          <w:ilvl w:val="0"/>
          <w:numId w:val="7"/>
        </w:numPr>
        <w:spacing w:before="0" w:after="0" w:line="24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di non essere revisore dei conti del Comune di </w:t>
      </w:r>
      <w:r w:rsidR="005723F4">
        <w:rPr>
          <w:rFonts w:ascii="Calibri" w:hAnsi="Calibri" w:cs="Calibri"/>
          <w:color w:val="000000" w:themeColor="text1"/>
          <w:sz w:val="22"/>
          <w:szCs w:val="22"/>
        </w:rPr>
        <w:t>Micigliano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; </w:t>
      </w:r>
    </w:p>
    <w:p w14:paraId="6C12B478" w14:textId="4D2A887B" w:rsidR="006A5667" w:rsidRPr="00E3606A" w:rsidRDefault="006A5667" w:rsidP="00802516">
      <w:pPr>
        <w:pStyle w:val="Corpodeltesto6"/>
        <w:numPr>
          <w:ilvl w:val="0"/>
          <w:numId w:val="7"/>
        </w:numPr>
        <w:spacing w:before="0" w:after="0" w:line="24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>di non aver svolto incarichi di indirizzo politico o ricoperto cariche pubbliche elettive presso l’Amministrazione comunale di Teramo nel triennio precedente la nomina;</w:t>
      </w:r>
    </w:p>
    <w:p w14:paraId="3CD0F16B" w14:textId="664FAF6B" w:rsidR="00A65EE8" w:rsidRPr="00E3606A" w:rsidRDefault="00A65EE8" w:rsidP="00802516">
      <w:pPr>
        <w:pStyle w:val="Corpodeltesto6"/>
        <w:numPr>
          <w:ilvl w:val="0"/>
          <w:numId w:val="7"/>
        </w:numPr>
        <w:spacing w:before="0" w:after="0" w:line="24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di non incorrere </w:t>
      </w:r>
      <w:r w:rsidR="008D51E6"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e di non trovarsi in una delle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ipotesi di incompatibilità di cui agli artt.2382 e 2399 lett. </w:t>
      </w:r>
      <w:r w:rsidR="00C21A58"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a) e 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b) del codice civile; </w:t>
      </w:r>
    </w:p>
    <w:p w14:paraId="52E4348D" w14:textId="676D2302" w:rsidR="005F44CC" w:rsidRPr="00E3606A" w:rsidRDefault="00C1456A" w:rsidP="00802516">
      <w:pPr>
        <w:pStyle w:val="Corpodeltesto6"/>
        <w:numPr>
          <w:ilvl w:val="0"/>
          <w:numId w:val="7"/>
        </w:numPr>
        <w:spacing w:before="0" w:after="0" w:line="24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di aver preso visione ed accettare i contenuti dell’avviso di cui in oggetto e di avere preso visione dell'informativa di cui all'art. 13 del </w:t>
      </w:r>
      <w:r w:rsidRPr="00E3606A">
        <w:rPr>
          <w:rFonts w:ascii="Calibri" w:eastAsia="TimesNewRomanPSMT" w:hAnsi="Calibri" w:cs="Calibri"/>
          <w:color w:val="000000" w:themeColor="text1"/>
          <w:sz w:val="22"/>
          <w:szCs w:val="22"/>
        </w:rPr>
        <w:t>Regolamento UE 2016/679</w:t>
      </w:r>
      <w:r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 richiamata nel</w:t>
      </w:r>
      <w:r w:rsidR="005F44CC" w:rsidRPr="00E3606A">
        <w:rPr>
          <w:rFonts w:ascii="Calibri" w:hAnsi="Calibri" w:cs="Calibri"/>
          <w:color w:val="000000" w:themeColor="text1"/>
          <w:sz w:val="22"/>
          <w:szCs w:val="22"/>
        </w:rPr>
        <w:t>l’avviso pubblico di cui alla presente domanda;</w:t>
      </w:r>
    </w:p>
    <w:p w14:paraId="3ED107EF" w14:textId="1C5517FD" w:rsidR="00C1456A" w:rsidRPr="00E3606A" w:rsidRDefault="00C1456A" w:rsidP="00802516">
      <w:pPr>
        <w:pStyle w:val="Corpodeltesto6"/>
        <w:numPr>
          <w:ilvl w:val="0"/>
          <w:numId w:val="7"/>
        </w:numPr>
        <w:spacing w:before="0" w:after="0" w:line="24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>che le informazioni contenute nell’allegato curriculum sono vere ed attuali;</w:t>
      </w:r>
    </w:p>
    <w:p w14:paraId="742A2CAB" w14:textId="2708AE78" w:rsidR="00C1456A" w:rsidRPr="00E3606A" w:rsidRDefault="00C1456A" w:rsidP="00802516">
      <w:pPr>
        <w:pStyle w:val="Corpodeltesto6"/>
        <w:numPr>
          <w:ilvl w:val="0"/>
          <w:numId w:val="7"/>
        </w:numPr>
        <w:spacing w:before="0" w:after="0" w:line="24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>di essere consapevole che dalla partecipazione alla presente procedura non scaturisce l’inserimento in una graduatoria;</w:t>
      </w:r>
    </w:p>
    <w:p w14:paraId="11009BF4" w14:textId="7413FA71" w:rsidR="00C1456A" w:rsidRPr="00E3606A" w:rsidRDefault="00C1456A" w:rsidP="0080251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>di essere a conoscenza che in caso di attestazioni non veritiere per le dichiarazioni sopra rese incorrerà nelle sanzioni previste dal codice penale.</w:t>
      </w:r>
    </w:p>
    <w:p w14:paraId="5784E0E5" w14:textId="53E9AFF0" w:rsidR="00946D11" w:rsidRPr="00E3606A" w:rsidRDefault="00946D11" w:rsidP="00802516">
      <w:p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Il sottoscritto consente e autorizza il trattamento dei dati personali </w:t>
      </w:r>
      <w:r w:rsidR="00E67DA3" w:rsidRPr="00E3606A">
        <w:rPr>
          <w:rFonts w:ascii="Calibri" w:hAnsi="Calibri" w:cs="Calibri"/>
          <w:color w:val="000000" w:themeColor="text1"/>
          <w:sz w:val="22"/>
          <w:szCs w:val="22"/>
        </w:rPr>
        <w:t>nel rispetto delle vigenti disposizioni in materia e nelle forme previste dall’avviso</w:t>
      </w:r>
      <w:r w:rsidR="00862DB6"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 di attivazione del procedimento, nonché in caso di nomina, consente e autorizza la diffusione degli stessi </w:t>
      </w:r>
      <w:r w:rsidR="00F044BD" w:rsidRPr="00E3606A">
        <w:rPr>
          <w:rFonts w:ascii="Calibri" w:hAnsi="Calibri" w:cs="Calibri"/>
          <w:color w:val="000000" w:themeColor="text1"/>
          <w:sz w:val="22"/>
          <w:szCs w:val="22"/>
        </w:rPr>
        <w:t>come previsto dall’avviso e dalle leggi vigenti in materia.</w:t>
      </w:r>
    </w:p>
    <w:p w14:paraId="5624DF65" w14:textId="4DB382C7" w:rsidR="00EF4E34" w:rsidRPr="00E3606A" w:rsidRDefault="00B5429A" w:rsidP="00946D11">
      <w:pPr>
        <w:spacing w:line="288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b/>
          <w:bCs/>
          <w:color w:val="000000" w:themeColor="text1"/>
          <w:sz w:val="22"/>
          <w:szCs w:val="22"/>
        </w:rPr>
        <w:t>Allega</w:t>
      </w:r>
      <w:r w:rsidR="00EF4E34" w:rsidRPr="00E3606A">
        <w:rPr>
          <w:rFonts w:ascii="Calibri" w:hAnsi="Calibri" w:cs="Calibri"/>
          <w:color w:val="000000" w:themeColor="text1"/>
          <w:sz w:val="22"/>
          <w:szCs w:val="22"/>
        </w:rPr>
        <w:t>:</w:t>
      </w:r>
    </w:p>
    <w:p w14:paraId="2FB7667E" w14:textId="77777777" w:rsidR="005072CF" w:rsidRPr="00E3606A" w:rsidRDefault="00DD6EFD" w:rsidP="00E3606A">
      <w:pPr>
        <w:pStyle w:val="Paragrafoelenco"/>
        <w:numPr>
          <w:ilvl w:val="0"/>
          <w:numId w:val="8"/>
        </w:num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>curriculum vitae e professionale, debitamente sottoscritto</w:t>
      </w:r>
      <w:r w:rsidR="005072CF" w:rsidRPr="00E3606A">
        <w:rPr>
          <w:color w:val="000000" w:themeColor="text1"/>
          <w:sz w:val="22"/>
          <w:szCs w:val="22"/>
        </w:rPr>
        <w:t xml:space="preserve"> </w:t>
      </w:r>
      <w:r w:rsidR="005072CF" w:rsidRPr="00E3606A">
        <w:rPr>
          <w:rFonts w:ascii="Calibri" w:hAnsi="Calibri" w:cs="Calibri"/>
          <w:color w:val="000000" w:themeColor="text1"/>
          <w:sz w:val="22"/>
          <w:szCs w:val="22"/>
        </w:rPr>
        <w:t>e redatto ai sensi del D.P.R. n.445/2000;</w:t>
      </w:r>
    </w:p>
    <w:p w14:paraId="0B4B4A4D" w14:textId="2ECE611C" w:rsidR="004F385D" w:rsidRPr="00E3606A" w:rsidRDefault="005072CF" w:rsidP="00E3606A">
      <w:pPr>
        <w:pStyle w:val="Corpodeltesto6"/>
        <w:numPr>
          <w:ilvl w:val="0"/>
          <w:numId w:val="8"/>
        </w:numPr>
        <w:tabs>
          <w:tab w:val="left" w:pos="818"/>
        </w:tabs>
        <w:spacing w:before="0" w:after="0" w:line="240" w:lineRule="auto"/>
        <w:jc w:val="both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i/>
          <w:iCs/>
          <w:color w:val="000000" w:themeColor="text1"/>
          <w:sz w:val="22"/>
          <w:szCs w:val="22"/>
        </w:rPr>
        <w:t>c</w:t>
      </w:r>
      <w:r w:rsidR="00B5429A" w:rsidRPr="00E3606A">
        <w:rPr>
          <w:rFonts w:ascii="Calibri" w:hAnsi="Calibri" w:cs="Calibri"/>
          <w:i/>
          <w:iCs/>
          <w:color w:val="000000" w:themeColor="text1"/>
          <w:sz w:val="22"/>
          <w:szCs w:val="22"/>
        </w:rPr>
        <w:t>opia fotostatica documento di riconoscimento in corso di validità;</w:t>
      </w:r>
    </w:p>
    <w:p w14:paraId="338E8969" w14:textId="77777777" w:rsidR="004F385D" w:rsidRPr="00E3606A" w:rsidRDefault="004F385D" w:rsidP="00E3606A">
      <w:pPr>
        <w:pStyle w:val="Corpodeltesto10"/>
        <w:tabs>
          <w:tab w:val="left" w:leader="dot" w:pos="1736"/>
        </w:tabs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6515B02B" w14:textId="77777777" w:rsidR="00B02082" w:rsidRPr="00E3606A" w:rsidRDefault="00CD0227" w:rsidP="00E3606A">
      <w:pPr>
        <w:pStyle w:val="Corpodeltesto10"/>
        <w:tabs>
          <w:tab w:val="left" w:leader="dot" w:pos="1736"/>
        </w:tabs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>Il sottoscritto informa che qualsiasi comunicazione riguardante il procedimento di cui trattasi dovrà essere inviata</w:t>
      </w:r>
      <w:r w:rsidR="00B02082"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 all’indirizzo pec _______________________________________ oppure al seguente indirizzo:</w:t>
      </w:r>
    </w:p>
    <w:p w14:paraId="3875DADF" w14:textId="2B51D12D" w:rsidR="00CD0227" w:rsidRPr="00E3606A" w:rsidRDefault="00447C37" w:rsidP="00E3606A">
      <w:pPr>
        <w:pStyle w:val="Corpodeltesto10"/>
        <w:tabs>
          <w:tab w:val="left" w:leader="dot" w:pos="1736"/>
        </w:tabs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E3606A">
        <w:rPr>
          <w:rFonts w:ascii="Calibri" w:hAnsi="Calibri" w:cs="Calibri"/>
          <w:color w:val="000000" w:themeColor="text1"/>
          <w:sz w:val="22"/>
          <w:szCs w:val="22"/>
        </w:rPr>
        <w:t>(</w:t>
      </w:r>
      <w:r w:rsidR="002A696C" w:rsidRPr="00E3606A">
        <w:rPr>
          <w:rFonts w:ascii="Calibri" w:hAnsi="Calibri" w:cs="Calibri"/>
          <w:color w:val="000000" w:themeColor="text1"/>
          <w:sz w:val="22"/>
          <w:szCs w:val="22"/>
        </w:rPr>
        <w:t>indicare Via/p.zza/n° civico, città, cap, recapito telefonico)</w:t>
      </w:r>
      <w:r w:rsidR="00CD0227" w:rsidRPr="00E3606A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324F5F7E" w14:textId="3BD4D2F5" w:rsidR="00447C37" w:rsidRPr="00E3606A" w:rsidRDefault="00314765" w:rsidP="00E3606A">
      <w:pPr>
        <w:pStyle w:val="Corpodeltesto10"/>
        <w:tabs>
          <w:tab w:val="left" w:leader="dot" w:pos="1736"/>
        </w:tabs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_______________________________________________________________________________________</w:t>
      </w:r>
    </w:p>
    <w:p w14:paraId="16E81A58" w14:textId="77777777" w:rsidR="002A537B" w:rsidRDefault="002A537B" w:rsidP="00E3606A">
      <w:pPr>
        <w:pStyle w:val="Corpodeltesto10"/>
        <w:tabs>
          <w:tab w:val="left" w:leader="dot" w:pos="1736"/>
        </w:tabs>
        <w:spacing w:after="0" w:line="240" w:lineRule="auto"/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</w:pPr>
    </w:p>
    <w:p w14:paraId="0A992F86" w14:textId="0ECD666F" w:rsidR="00447C37" w:rsidRPr="002A537B" w:rsidRDefault="00314765" w:rsidP="00E3606A">
      <w:pPr>
        <w:pStyle w:val="Corpodeltesto10"/>
        <w:tabs>
          <w:tab w:val="left" w:leader="dot" w:pos="1736"/>
        </w:tabs>
        <w:spacing w:after="0" w:line="240" w:lineRule="auto"/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</w:pPr>
      <w:r w:rsidRPr="002A537B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Data</w:t>
      </w:r>
      <w:r w:rsidR="00826A21" w:rsidRPr="002A537B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____</w:t>
      </w:r>
      <w:r w:rsidR="002A537B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/</w:t>
      </w:r>
      <w:r w:rsidR="00826A21" w:rsidRPr="002A537B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____</w:t>
      </w:r>
      <w:r w:rsidR="002A537B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/</w:t>
      </w:r>
      <w:r w:rsidR="00826A21" w:rsidRPr="002A537B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____________</w:t>
      </w:r>
    </w:p>
    <w:p w14:paraId="3A0782EF" w14:textId="31574BA6" w:rsidR="00314765" w:rsidRPr="002A537B" w:rsidRDefault="00314765" w:rsidP="00E3606A">
      <w:pPr>
        <w:pStyle w:val="Corpodeltesto10"/>
        <w:spacing w:after="0" w:line="240" w:lineRule="auto"/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</w:pPr>
      <w:r w:rsidRPr="002A537B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Firma</w:t>
      </w:r>
    </w:p>
    <w:p w14:paraId="584C552D" w14:textId="77777777" w:rsidR="00826A21" w:rsidRPr="002A537B" w:rsidRDefault="00826A21" w:rsidP="00E3606A">
      <w:pPr>
        <w:pStyle w:val="Corpodeltesto10"/>
        <w:spacing w:after="0" w:line="240" w:lineRule="auto"/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</w:pPr>
    </w:p>
    <w:p w14:paraId="697EAADA" w14:textId="16C4A02A" w:rsidR="00447C37" w:rsidRPr="002A537B" w:rsidRDefault="00826A21" w:rsidP="00E3606A">
      <w:pPr>
        <w:pStyle w:val="Corpodeltesto10"/>
        <w:spacing w:after="0" w:line="240" w:lineRule="auto"/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</w:pPr>
      <w:r w:rsidRPr="002A537B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      </w:t>
      </w:r>
      <w:r w:rsidR="00447C37" w:rsidRPr="002A537B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                                    </w:t>
      </w:r>
      <w:r w:rsidRPr="002A537B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                  </w:t>
      </w:r>
      <w:r w:rsidR="00314765" w:rsidRPr="002A537B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              </w:t>
      </w:r>
      <w:r w:rsidR="00447C37" w:rsidRPr="002A537B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t>_________________________________________________</w:t>
      </w:r>
    </w:p>
    <w:sectPr w:rsidR="00447C37" w:rsidRPr="002A537B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B4079"/>
    <w:multiLevelType w:val="multilevel"/>
    <w:tmpl w:val="465A685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it-IT" w:eastAsia="it-IT" w:bidi="it-I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BE75EBD"/>
    <w:multiLevelType w:val="hybridMultilevel"/>
    <w:tmpl w:val="DCB223D4"/>
    <w:lvl w:ilvl="0" w:tplc="7B8E730E">
      <w:start w:val="1"/>
      <w:numFmt w:val="bullet"/>
      <w:lvlText w:val="⃞"/>
      <w:lvlJc w:val="left"/>
      <w:pPr>
        <w:ind w:left="720" w:hanging="360"/>
      </w:pPr>
      <w:rPr>
        <w:rFonts w:ascii="Yu Gothic UI Semibold" w:eastAsia="Yu Gothic UI Semibold" w:hAnsi="Yu Gothic UI Semibold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A3032"/>
    <w:multiLevelType w:val="multilevel"/>
    <w:tmpl w:val="38C8B8D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6197463"/>
    <w:multiLevelType w:val="hybridMultilevel"/>
    <w:tmpl w:val="A28C6D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C203FC"/>
    <w:multiLevelType w:val="multilevel"/>
    <w:tmpl w:val="345E778A"/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2D2D499D"/>
    <w:multiLevelType w:val="hybridMultilevel"/>
    <w:tmpl w:val="87BEE858"/>
    <w:lvl w:ilvl="0" w:tplc="7B8E730E">
      <w:start w:val="1"/>
      <w:numFmt w:val="bullet"/>
      <w:lvlText w:val="⃞"/>
      <w:lvlJc w:val="left"/>
      <w:pPr>
        <w:ind w:left="720" w:hanging="360"/>
      </w:pPr>
      <w:rPr>
        <w:rFonts w:ascii="Yu Gothic UI Semibold" w:eastAsia="Yu Gothic UI Semibold" w:hAnsi="Yu Gothic UI Semibold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D1FB3"/>
    <w:multiLevelType w:val="hybridMultilevel"/>
    <w:tmpl w:val="AA8069E2"/>
    <w:lvl w:ilvl="0" w:tplc="7B8E730E">
      <w:start w:val="1"/>
      <w:numFmt w:val="bullet"/>
      <w:lvlText w:val="⃞"/>
      <w:lvlJc w:val="left"/>
      <w:pPr>
        <w:ind w:left="720" w:hanging="360"/>
      </w:pPr>
      <w:rPr>
        <w:rFonts w:ascii="Yu Gothic UI Semibold" w:eastAsia="Yu Gothic UI Semibold" w:hAnsi="Yu Gothic UI Semibold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001ED"/>
    <w:multiLevelType w:val="hybridMultilevel"/>
    <w:tmpl w:val="6F8E1F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8439">
    <w:abstractNumId w:val="0"/>
  </w:num>
  <w:num w:numId="2" w16cid:durableId="1468085708">
    <w:abstractNumId w:val="2"/>
  </w:num>
  <w:num w:numId="3" w16cid:durableId="2051955763">
    <w:abstractNumId w:val="4"/>
  </w:num>
  <w:num w:numId="4" w16cid:durableId="946623365">
    <w:abstractNumId w:val="6"/>
  </w:num>
  <w:num w:numId="5" w16cid:durableId="1288245116">
    <w:abstractNumId w:val="5"/>
  </w:num>
  <w:num w:numId="6" w16cid:durableId="1914581375">
    <w:abstractNumId w:val="1"/>
  </w:num>
  <w:num w:numId="7" w16cid:durableId="932208991">
    <w:abstractNumId w:val="3"/>
  </w:num>
  <w:num w:numId="8" w16cid:durableId="8063184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6C79"/>
    <w:rsid w:val="0005053D"/>
    <w:rsid w:val="00065A1E"/>
    <w:rsid w:val="000747DD"/>
    <w:rsid w:val="000807A5"/>
    <w:rsid w:val="000E6CE3"/>
    <w:rsid w:val="000F287A"/>
    <w:rsid w:val="00140D21"/>
    <w:rsid w:val="001A144D"/>
    <w:rsid w:val="001C4132"/>
    <w:rsid w:val="00203DD6"/>
    <w:rsid w:val="00225491"/>
    <w:rsid w:val="00241726"/>
    <w:rsid w:val="00291432"/>
    <w:rsid w:val="0029407F"/>
    <w:rsid w:val="002A537B"/>
    <w:rsid w:val="002A696C"/>
    <w:rsid w:val="002D6C79"/>
    <w:rsid w:val="002F4984"/>
    <w:rsid w:val="00314765"/>
    <w:rsid w:val="00323D50"/>
    <w:rsid w:val="00334927"/>
    <w:rsid w:val="00343B1F"/>
    <w:rsid w:val="00345739"/>
    <w:rsid w:val="00345779"/>
    <w:rsid w:val="00391355"/>
    <w:rsid w:val="003A4CD0"/>
    <w:rsid w:val="003E5FB6"/>
    <w:rsid w:val="003E7B56"/>
    <w:rsid w:val="003F5191"/>
    <w:rsid w:val="00447C37"/>
    <w:rsid w:val="004864D0"/>
    <w:rsid w:val="0049135F"/>
    <w:rsid w:val="00491A53"/>
    <w:rsid w:val="004F385D"/>
    <w:rsid w:val="00501A88"/>
    <w:rsid w:val="00502473"/>
    <w:rsid w:val="005072CF"/>
    <w:rsid w:val="0054181D"/>
    <w:rsid w:val="00552638"/>
    <w:rsid w:val="00556EDB"/>
    <w:rsid w:val="005723F4"/>
    <w:rsid w:val="005755C3"/>
    <w:rsid w:val="00583623"/>
    <w:rsid w:val="005916FC"/>
    <w:rsid w:val="005B27D6"/>
    <w:rsid w:val="005C6404"/>
    <w:rsid w:val="005C71DC"/>
    <w:rsid w:val="005D4B33"/>
    <w:rsid w:val="005F44CC"/>
    <w:rsid w:val="006228D1"/>
    <w:rsid w:val="0062652F"/>
    <w:rsid w:val="006869A0"/>
    <w:rsid w:val="00691C5E"/>
    <w:rsid w:val="006A5667"/>
    <w:rsid w:val="006C4CDE"/>
    <w:rsid w:val="006D36F3"/>
    <w:rsid w:val="006F3CB3"/>
    <w:rsid w:val="007152B1"/>
    <w:rsid w:val="007B2997"/>
    <w:rsid w:val="007B42EA"/>
    <w:rsid w:val="007C4432"/>
    <w:rsid w:val="007E5577"/>
    <w:rsid w:val="00802516"/>
    <w:rsid w:val="00826A21"/>
    <w:rsid w:val="0083743A"/>
    <w:rsid w:val="00844603"/>
    <w:rsid w:val="00862DB6"/>
    <w:rsid w:val="00893381"/>
    <w:rsid w:val="008C70CB"/>
    <w:rsid w:val="008D51E6"/>
    <w:rsid w:val="008E58B9"/>
    <w:rsid w:val="00931793"/>
    <w:rsid w:val="00946D11"/>
    <w:rsid w:val="00950C69"/>
    <w:rsid w:val="009643A5"/>
    <w:rsid w:val="009944F6"/>
    <w:rsid w:val="00A44FE7"/>
    <w:rsid w:val="00A6456F"/>
    <w:rsid w:val="00A65EE8"/>
    <w:rsid w:val="00A96617"/>
    <w:rsid w:val="00AB75E6"/>
    <w:rsid w:val="00AD3B11"/>
    <w:rsid w:val="00AF1D1F"/>
    <w:rsid w:val="00B02082"/>
    <w:rsid w:val="00B51B26"/>
    <w:rsid w:val="00B5429A"/>
    <w:rsid w:val="00B7225E"/>
    <w:rsid w:val="00BC3364"/>
    <w:rsid w:val="00BC4BB0"/>
    <w:rsid w:val="00BD0EB3"/>
    <w:rsid w:val="00BD10E3"/>
    <w:rsid w:val="00C1456A"/>
    <w:rsid w:val="00C16F26"/>
    <w:rsid w:val="00C21A58"/>
    <w:rsid w:val="00C31415"/>
    <w:rsid w:val="00C50F3E"/>
    <w:rsid w:val="00C9559C"/>
    <w:rsid w:val="00CA0950"/>
    <w:rsid w:val="00CC695B"/>
    <w:rsid w:val="00CD0227"/>
    <w:rsid w:val="00CE630D"/>
    <w:rsid w:val="00D03345"/>
    <w:rsid w:val="00D21144"/>
    <w:rsid w:val="00D464F2"/>
    <w:rsid w:val="00D67611"/>
    <w:rsid w:val="00D758DD"/>
    <w:rsid w:val="00DD018F"/>
    <w:rsid w:val="00DD6EFD"/>
    <w:rsid w:val="00E02D82"/>
    <w:rsid w:val="00E05539"/>
    <w:rsid w:val="00E1113D"/>
    <w:rsid w:val="00E3606A"/>
    <w:rsid w:val="00E510E0"/>
    <w:rsid w:val="00E67DA3"/>
    <w:rsid w:val="00EA7636"/>
    <w:rsid w:val="00EF4E34"/>
    <w:rsid w:val="00EF54EE"/>
    <w:rsid w:val="00F044BD"/>
    <w:rsid w:val="00F34A0D"/>
    <w:rsid w:val="00F62B91"/>
    <w:rsid w:val="00F64E21"/>
    <w:rsid w:val="00FF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6B269"/>
  <w15:docId w15:val="{3C6DD918-1FB5-495E-81A6-85EFECE8E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14Exact">
    <w:name w:val="Corpo del testo (14) Exact"/>
    <w:qFormat/>
    <w:rPr>
      <w:rFonts w:ascii="Arial" w:eastAsia="Arial" w:hAnsi="Arial" w:cs="Arial"/>
      <w:sz w:val="14"/>
      <w:szCs w:val="14"/>
    </w:rPr>
  </w:style>
  <w:style w:type="character" w:customStyle="1" w:styleId="Corpodeltesto611ptGrassettoExact">
    <w:name w:val="Corpo del testo (6) + 11 pt;Grassetto Exact"/>
    <w:qFormat/>
    <w:rPr>
      <w:rFonts w:ascii="Arial" w:eastAsia="Arial" w:hAnsi="Arial" w:cs="Arial"/>
      <w:b/>
      <w:bCs/>
      <w:sz w:val="22"/>
      <w:szCs w:val="22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Corpodeltesto6GrassettoCorsivo">
    <w:name w:val="Corpo del testo (6) + Grassetto;Corsivo"/>
    <w:qFormat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u w:val="single"/>
      <w:vertAlign w:val="baseline"/>
      <w:lang w:val="it-IT" w:eastAsia="it-IT" w:bidi="it-IT"/>
    </w:rPr>
  </w:style>
  <w:style w:type="character" w:customStyle="1" w:styleId="Corpodeltesto10TimesNewRoman10ptNoncorsivo">
    <w:name w:val="Corpo del testo (10) + Times New Roman;10 pt;Non corsivo"/>
    <w:qFormat/>
    <w:rPr>
      <w:rFonts w:ascii="Times New Roman" w:eastAsia="Times New Roman" w:hAnsi="Times New Roman" w:cs="Times New Roman"/>
      <w:i w:val="0"/>
      <w:iCs w:val="0"/>
      <w:color w:val="000000"/>
      <w:spacing w:val="0"/>
      <w:w w:val="100"/>
      <w:position w:val="0"/>
      <w:sz w:val="20"/>
      <w:szCs w:val="20"/>
      <w:vertAlign w:val="baseline"/>
      <w:lang w:val="it-IT" w:eastAsia="it-IT" w:bidi="it-IT"/>
    </w:rPr>
  </w:style>
  <w:style w:type="character" w:customStyle="1" w:styleId="Corpodeltesto11Exact">
    <w:name w:val="Corpo del testo (11) Exact"/>
    <w:qFormat/>
    <w:rPr>
      <w:rFonts w:ascii="Arial" w:eastAsia="Arial" w:hAnsi="Arial" w:cs="Arial"/>
      <w:b/>
      <w:bCs/>
      <w:i/>
      <w:iCs/>
      <w:caps w:val="0"/>
      <w:smallCaps w:val="0"/>
      <w:strike w:val="0"/>
      <w:dstrike w:val="0"/>
      <w:sz w:val="14"/>
      <w:szCs w:val="14"/>
      <w:u w:val="none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rpodeltesto14">
    <w:name w:val="Corpo del testo (14)"/>
    <w:basedOn w:val="Normale"/>
    <w:qFormat/>
    <w:pPr>
      <w:shd w:val="clear" w:color="auto" w:fill="FFFFFF"/>
      <w:spacing w:line="161" w:lineRule="exact"/>
      <w:ind w:firstLine="34"/>
      <w:jc w:val="both"/>
    </w:pPr>
    <w:rPr>
      <w:rFonts w:ascii="Arial" w:eastAsia="Arial" w:hAnsi="Arial" w:cs="Arial"/>
      <w:sz w:val="14"/>
      <w:szCs w:val="14"/>
    </w:rPr>
  </w:style>
  <w:style w:type="paragraph" w:customStyle="1" w:styleId="Corpodeltesto6">
    <w:name w:val="Corpo del testo (6)"/>
    <w:basedOn w:val="Normale"/>
    <w:qFormat/>
    <w:pPr>
      <w:shd w:val="clear" w:color="auto" w:fill="FFFFFF"/>
      <w:spacing w:before="960" w:after="60" w:line="0" w:lineRule="atLeast"/>
      <w:ind w:hanging="350"/>
    </w:pPr>
    <w:rPr>
      <w:rFonts w:ascii="Arial" w:eastAsia="Arial" w:hAnsi="Arial" w:cs="Arial"/>
      <w:sz w:val="21"/>
      <w:szCs w:val="21"/>
    </w:rPr>
  </w:style>
  <w:style w:type="paragraph" w:styleId="Paragrafoelenco">
    <w:name w:val="List Paragraph"/>
    <w:basedOn w:val="Normale"/>
    <w:qFormat/>
    <w:pPr>
      <w:ind w:left="720"/>
    </w:pPr>
  </w:style>
  <w:style w:type="paragraph" w:customStyle="1" w:styleId="Corpodeltesto5">
    <w:name w:val="Corpo del testo (5)"/>
    <w:basedOn w:val="Normale"/>
    <w:qFormat/>
    <w:pPr>
      <w:shd w:val="clear" w:color="auto" w:fill="FFFFFF"/>
      <w:spacing w:after="960" w:line="251" w:lineRule="exact"/>
      <w:ind w:hanging="1"/>
    </w:pPr>
    <w:rPr>
      <w:rFonts w:ascii="Arial" w:eastAsia="Arial" w:hAnsi="Arial" w:cs="Arial"/>
      <w:b/>
      <w:bCs/>
      <w:i/>
      <w:iCs/>
      <w:sz w:val="21"/>
      <w:szCs w:val="21"/>
    </w:rPr>
  </w:style>
  <w:style w:type="paragraph" w:customStyle="1" w:styleId="LO-normal">
    <w:name w:val="LO-normal"/>
    <w:qFormat/>
    <w:rPr>
      <w:rFonts w:eastAsia="Times New Roman" w:cs="Times New Roman"/>
      <w:lang w:bidi="ar-SA"/>
    </w:rPr>
  </w:style>
  <w:style w:type="paragraph" w:customStyle="1" w:styleId="Corpodeltesto10">
    <w:name w:val="Corpo del testo (10)"/>
    <w:basedOn w:val="Normale"/>
    <w:qFormat/>
    <w:pPr>
      <w:shd w:val="clear" w:color="auto" w:fill="FFFFFF"/>
      <w:spacing w:after="240" w:line="296" w:lineRule="exact"/>
      <w:jc w:val="both"/>
    </w:pPr>
    <w:rPr>
      <w:rFonts w:ascii="Arial" w:eastAsia="Arial" w:hAnsi="Arial" w:cs="Arial"/>
      <w:i/>
      <w:iCs/>
      <w:sz w:val="17"/>
      <w:szCs w:val="17"/>
    </w:rPr>
  </w:style>
  <w:style w:type="paragraph" w:customStyle="1" w:styleId="Corpodeltesto11">
    <w:name w:val="Corpo del testo (11)"/>
    <w:basedOn w:val="Normale"/>
    <w:qFormat/>
    <w:pPr>
      <w:shd w:val="clear" w:color="auto" w:fill="FFFFFF"/>
      <w:spacing w:before="1020" w:line="161" w:lineRule="exact"/>
      <w:ind w:firstLine="34"/>
      <w:jc w:val="both"/>
    </w:pPr>
    <w:rPr>
      <w:rFonts w:ascii="Arial" w:eastAsia="Arial" w:hAnsi="Arial" w:cs="Arial"/>
      <w:b/>
      <w:bCs/>
      <w:i/>
      <w:iCs/>
      <w:sz w:val="14"/>
      <w:szCs w:val="14"/>
    </w:rPr>
  </w:style>
  <w:style w:type="paragraph" w:customStyle="1" w:styleId="Corpodeltesto12">
    <w:name w:val="Corpo del testo (12)"/>
    <w:basedOn w:val="Normale"/>
    <w:qFormat/>
    <w:pPr>
      <w:shd w:val="clear" w:color="auto" w:fill="FFFFFF"/>
      <w:spacing w:after="180" w:line="161" w:lineRule="exact"/>
      <w:ind w:firstLine="38"/>
      <w:jc w:val="both"/>
    </w:pPr>
    <w:rPr>
      <w:rFonts w:ascii="Arial" w:eastAsia="Arial" w:hAnsi="Arial" w:cs="Arial"/>
      <w:i/>
      <w:iCs/>
      <w:sz w:val="14"/>
      <w:szCs w:val="1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51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micigliano.ri@legalmail.it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.gentile\Downloads\schema_domanda_-nuocleo-valutazione-2025.dotx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schema_domanda_-nuocleo-valutazione-2025.dotx</Template>
  <TotalTime>117</TotalTime>
  <Pages>2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f.gentile</dc:creator>
  <cp:lastModifiedBy>Stefania</cp:lastModifiedBy>
  <cp:revision>120</cp:revision>
  <cp:lastPrinted>2025-09-15T13:48:00Z</cp:lastPrinted>
  <dcterms:created xsi:type="dcterms:W3CDTF">2025-09-12T11:53:00Z</dcterms:created>
  <dcterms:modified xsi:type="dcterms:W3CDTF">2026-10-17T11:53:00Z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2022-03-21T11:58:11Z</dcterms:created>
  <dc:creator/>
  <dc:description/>
  <dc:language>it-IT</dc:language>
  <cp:lastModifiedBy/>
  <dcterms:modified xsi:type="dcterms:W3CDTF">2022-03-29T12:01:21Z</dcterms:modified>
  <cp:revision>3</cp:revision>
  <dc:subject/>
  <dc:title/>
</cp:coreProperties>
</file>